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EB3" w:rsidRPr="009830C6" w:rsidRDefault="00443EB3" w:rsidP="00197600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s1027" type="#_x0000_t75" style="position:absolute;margin-left:-55.25pt;margin-top:-58.15pt;width:593.95pt;height:840.5pt;z-index:-251737600;visibility:visible">
            <v:imagedata r:id="rId7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8" type="#_x0000_t202" style="position:absolute;margin-left:-34.1pt;margin-top:-31.75pt;width:243.6pt;height:2in;z-index:-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<v:textbox style="mso-fit-shape-to-text:t">
              <w:txbxContent>
                <w:p w:rsidR="00443EB3" w:rsidRPr="0067136B" w:rsidRDefault="00443EB3" w:rsidP="002A45F5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color w:val="000000"/>
                    </w:rPr>
                  </w:pPr>
                  <w:r w:rsidRPr="0067136B">
                    <w:rPr>
                      <w:rFonts w:ascii="Arial" w:hAnsi="Arial" w:cs="Arial"/>
                      <w:color w:val="000000"/>
                    </w:rPr>
                    <w:t xml:space="preserve">АВТОНОМНАЯ НЕКОММЕРЧЕСКАЯ </w:t>
                  </w:r>
                </w:p>
                <w:p w:rsidR="00443EB3" w:rsidRPr="0067136B" w:rsidRDefault="00443EB3" w:rsidP="002A45F5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color w:val="000000"/>
                    </w:rPr>
                  </w:pPr>
                  <w:r w:rsidRPr="0067136B">
                    <w:rPr>
                      <w:rFonts w:ascii="Arial" w:hAnsi="Arial" w:cs="Arial"/>
                      <w:color w:val="000000"/>
                    </w:rPr>
                    <w:t xml:space="preserve">ОРГАНИЗАЦИЯ «АГЕНТСТВО РАЗВИТИЯ ПРОФЕССИОНАЛЬНОГО МАСТЕРСТВА </w:t>
                  </w:r>
                </w:p>
                <w:p w:rsidR="00443EB3" w:rsidRPr="0067136B" w:rsidRDefault="00443EB3" w:rsidP="002A45F5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color w:val="000000"/>
                    </w:rPr>
                  </w:pPr>
                  <w:r w:rsidRPr="0067136B">
                    <w:rPr>
                      <w:rFonts w:ascii="Arial" w:hAnsi="Arial" w:cs="Arial"/>
                      <w:color w:val="000000"/>
                    </w:rPr>
                    <w:t>(ВОРЛДСКИЛЛС РОССИЯ)»</w:t>
                  </w:r>
                </w:p>
                <w:p w:rsidR="00443EB3" w:rsidRPr="0067136B" w:rsidRDefault="00443EB3" w:rsidP="002A45F5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67136B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</v:shape>
        </w:pict>
      </w:r>
    </w:p>
    <w:p w:rsidR="00443EB3" w:rsidRPr="00D96A1B" w:rsidRDefault="00443EB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443EB3" w:rsidRPr="00E22173" w:rsidRDefault="00443EB3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443EB3" w:rsidRPr="00E22173" w:rsidRDefault="00443EB3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pict>
          <v:shape id="Надпись 6" o:spid="_x0000_s1029" type="#_x0000_t202" style="position:absolute;left:0;text-align:left;margin-left:-35pt;margin-top:18.95pt;width:353.1pt;height:66.25pt;z-index:25157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" filled="f" stroked="f" strokeweight=".5pt">
            <v:textbox>
              <w:txbxContent>
                <w:p w:rsidR="00443EB3" w:rsidRPr="0067136B" w:rsidRDefault="00443EB3" w:rsidP="00013A0F">
                  <w:pPr>
                    <w:snapToGrid w:val="0"/>
                    <w:spacing w:after="0" w:line="600" w:lineRule="exact"/>
                    <w:contextualSpacing/>
                    <w:rPr>
                      <w:rFonts w:ascii="Mayak Condensed Medium" w:hAnsi="Mayak Condensed Medium" w:cs="Arial"/>
                      <w:color w:val="000000"/>
                      <w:sz w:val="56"/>
                      <w:szCs w:val="56"/>
                    </w:rPr>
                  </w:pPr>
                  <w:r w:rsidRPr="0067136B">
                    <w:rPr>
                      <w:rFonts w:ascii="Mayak Condensed Medium Cyr" w:hAnsi="Mayak Condensed Medium Cyr" w:cs="Arial"/>
                      <w:color w:val="000000"/>
                      <w:sz w:val="56"/>
                      <w:szCs w:val="56"/>
                    </w:rPr>
                    <w:t>ПЛАН ЗАСТРОЙКИ</w:t>
                  </w:r>
                </w:p>
                <w:p w:rsidR="00443EB3" w:rsidRPr="002A45F5" w:rsidRDefault="00443EB3" w:rsidP="00013A0F">
                  <w:pPr>
                    <w:snapToGrid w:val="0"/>
                    <w:spacing w:after="0" w:line="600" w:lineRule="exact"/>
                    <w:contextualSpacing/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</w:pPr>
                  <w:r w:rsidRPr="0067136B">
                    <w:rPr>
                      <w:rFonts w:ascii="Mayak Condensed Medium Cyr" w:hAnsi="Mayak Condensed Medium Cyr" w:cs="Arial"/>
                      <w:color w:val="000000"/>
                      <w:sz w:val="56"/>
                      <w:szCs w:val="56"/>
                    </w:rPr>
                    <w:t>КОМПЕТЕНЦИИ</w:t>
                  </w:r>
                  <w:r w:rsidRPr="002A45F5"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t xml:space="preserve"> </w:t>
                  </w:r>
                  <w:r w:rsidRPr="002A45F5"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br w:type="page"/>
                  </w:r>
                </w:p>
              </w:txbxContent>
            </v:textbox>
            <w10:wrap type="square"/>
          </v:shape>
        </w:pict>
      </w:r>
    </w:p>
    <w:p w:rsidR="00443EB3" w:rsidRPr="00E22173" w:rsidRDefault="00443EB3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443EB3" w:rsidRPr="00E22173" w:rsidRDefault="00443EB3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443EB3" w:rsidRPr="00E22173" w:rsidRDefault="00443EB3" w:rsidP="00B2734D">
      <w:pPr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43EB3" w:rsidRPr="00E22173" w:rsidRDefault="00443EB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43EB3" w:rsidRPr="00E22173" w:rsidRDefault="00443EB3">
      <w:pPr>
        <w:spacing w:after="0" w:line="240" w:lineRule="auto"/>
        <w:jc w:val="center"/>
        <w:rPr>
          <w:rFonts w:ascii="Mayak Condensed Medium" w:hAnsi="Mayak Condensed Medium" w:cs="Arial"/>
          <w:color w:val="000000"/>
          <w:sz w:val="32"/>
          <w:szCs w:val="32"/>
        </w:rPr>
      </w:pPr>
    </w:p>
    <w:p w:rsidR="00443EB3" w:rsidRPr="00E22173" w:rsidRDefault="00443EB3" w:rsidP="002A45F5">
      <w:pPr>
        <w:spacing w:after="0" w:line="240" w:lineRule="auto"/>
        <w:rPr>
          <w:rFonts w:ascii="Mayak Condensed Medium" w:hAnsi="Mayak Condensed Medium" w:cs="Arial"/>
          <w:color w:val="000000"/>
          <w:sz w:val="32"/>
          <w:szCs w:val="32"/>
        </w:rPr>
      </w:pPr>
      <w:r>
        <w:rPr>
          <w:noProof/>
        </w:rPr>
        <w:pict>
          <v:shape id="Надпись 13" o:spid="_x0000_s1030" type="#_x0000_t202" style="position:absolute;margin-left:-45pt;margin-top:.1pt;width:353.1pt;height:96pt;z-index:25158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" filled="f" stroked="f" strokeweight=".5pt">
            <v:textbox>
              <w:txbxContent>
                <w:p w:rsidR="00443EB3" w:rsidRPr="0067136B" w:rsidRDefault="00443EB3" w:rsidP="009E37D8">
                  <w:pPr>
                    <w:snapToGrid w:val="0"/>
                    <w:spacing w:after="0" w:line="600" w:lineRule="exact"/>
                    <w:contextualSpacing/>
                    <w:rPr>
                      <w:rFonts w:ascii="Mayak Condensed" w:hAnsi="Mayak Condensed"/>
                      <w:color w:val="000000"/>
                      <w:sz w:val="56"/>
                      <w:szCs w:val="56"/>
                      <w:shd w:val="clear" w:color="auto" w:fill="FFFFFF"/>
                    </w:rPr>
                  </w:pPr>
                  <w:r w:rsidRPr="0067136B">
                    <w:rPr>
                      <w:rFonts w:ascii="Mayak Condensed" w:hAnsi="Mayak Condensed"/>
                      <w:color w:val="000000"/>
                      <w:sz w:val="56"/>
                      <w:szCs w:val="56"/>
                    </w:rPr>
                    <w:t>«</w:t>
                  </w:r>
                  <w:r w:rsidRPr="009930EE">
                    <w:rPr>
                      <w:rFonts w:ascii="Mayak Condensed" w:hAnsi="Mayak Condensed"/>
                      <w:color w:val="000000"/>
                      <w:sz w:val="56"/>
                      <w:szCs w:val="56"/>
                    </w:rPr>
                    <w:t>Эксплуатация сельскохозяйственных машин</w:t>
                  </w:r>
                  <w:r w:rsidRPr="0067136B">
                    <w:rPr>
                      <w:rFonts w:ascii="Mayak Condensed" w:hAnsi="Mayak Condensed"/>
                      <w:color w:val="000000"/>
                      <w:sz w:val="56"/>
                      <w:szCs w:val="56"/>
                    </w:rPr>
                    <w:t>»</w:t>
                  </w:r>
                </w:p>
                <w:p w:rsidR="00443EB3" w:rsidRPr="0067136B" w:rsidRDefault="00443EB3" w:rsidP="00023AF8">
                  <w:pPr>
                    <w:snapToGrid w:val="0"/>
                    <w:spacing w:after="0" w:line="520" w:lineRule="exact"/>
                    <w:contextualSpacing/>
                    <w:rPr>
                      <w:rFonts w:ascii="Mayak Condensed" w:hAnsi="Mayak Condensed" w:cs="Arial"/>
                      <w:color w:val="000000"/>
                      <w:sz w:val="52"/>
                      <w:szCs w:val="52"/>
                    </w:rPr>
                  </w:pPr>
                </w:p>
              </w:txbxContent>
            </v:textbox>
            <w10:wrap type="square"/>
          </v:shape>
        </w:pict>
      </w:r>
      <w:r w:rsidRPr="00E22173">
        <w:rPr>
          <w:rFonts w:ascii="Mayak Condensed Medium" w:hAnsi="Mayak Condensed Medium" w:cs="Arial"/>
          <w:color w:val="000000"/>
          <w:sz w:val="32"/>
          <w:szCs w:val="32"/>
        </w:rPr>
        <w:br/>
      </w:r>
      <w:r w:rsidRPr="00E22173">
        <w:rPr>
          <w:rFonts w:ascii="Mayak Condensed Medium" w:hAnsi="Mayak Condensed Medium" w:cs="Arial"/>
          <w:color w:val="000000"/>
          <w:sz w:val="32"/>
          <w:szCs w:val="32"/>
        </w:rPr>
        <w:br/>
      </w:r>
    </w:p>
    <w:p w:rsidR="00443EB3" w:rsidRPr="00397249" w:rsidRDefault="00443EB3" w:rsidP="00925408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443EB3" w:rsidRPr="00925408" w:rsidRDefault="00443EB3" w:rsidP="00925408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443EB3" w:rsidRPr="003732A7" w:rsidRDefault="00443EB3" w:rsidP="001976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3EB3" w:rsidRPr="003732A7" w:rsidRDefault="00443EB3" w:rsidP="001976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3EB3" w:rsidRPr="009830C6" w:rsidRDefault="00443EB3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lang w:val="ru-RU"/>
        </w:rPr>
      </w:pPr>
    </w:p>
    <w:p w:rsidR="00443EB3" w:rsidRPr="009830C6" w:rsidRDefault="00443EB3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/>
          <w:lang w:val="ru-RU"/>
        </w:rPr>
      </w:pPr>
    </w:p>
    <w:p w:rsidR="00443EB3" w:rsidRPr="009830C6" w:rsidRDefault="00443EB3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/>
          <w:lang w:val="ru-RU"/>
        </w:rPr>
      </w:pPr>
    </w:p>
    <w:p w:rsidR="00443EB3" w:rsidRDefault="00443EB3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color w:val="000000"/>
        </w:rPr>
        <w:sectPr w:rsidR="00443EB3" w:rsidSect="00804C14">
          <w:headerReference w:type="default" r:id="rId8"/>
          <w:footerReference w:type="default" r:id="rId9"/>
          <w:headerReference w:type="first" r:id="rId10"/>
          <w:pgSz w:w="11906" w:h="16838"/>
          <w:pgMar w:top="1134" w:right="567" w:bottom="1134" w:left="1134" w:header="567" w:footer="567" w:gutter="0"/>
          <w:pgNumType w:start="1"/>
          <w:cols w:space="720"/>
          <w:docGrid w:linePitch="299"/>
        </w:sectPr>
      </w:pPr>
    </w:p>
    <w:p w:rsidR="00443EB3" w:rsidRDefault="00443EB3" w:rsidP="009930EE">
      <w:pPr>
        <w:tabs>
          <w:tab w:val="left" w:pos="4170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pict>
          <v:shape id="_x0000_s1031" type="#_x0000_t202" style="position:absolute;margin-left:684pt;margin-top:3.2pt;width:130.85pt;height:135pt;z-index:251722240" filled="f" stroked="f" strokecolor="#00b050" strokeweight="1.5pt">
            <v:stroke dashstyle="dash"/>
            <v:textbox style="mso-next-textbox:#_x0000_s1031">
              <w:txbxContent>
                <w:p w:rsidR="00443EB3" w:rsidRPr="002E1F15" w:rsidRDefault="00443EB3" w:rsidP="002E1F15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2E1F15">
                    <w:rPr>
                      <w:sz w:val="18"/>
                      <w:szCs w:val="18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- трактор  МТЗ 1221</w:t>
                  </w:r>
                </w:p>
                <w:p w:rsidR="00443EB3" w:rsidRPr="002E1F15" w:rsidRDefault="00443EB3" w:rsidP="002E1F15">
                  <w:pPr>
                    <w:spacing w:after="120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2E1F15">
                    <w:rPr>
                      <w:sz w:val="18"/>
                      <w:szCs w:val="18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 xml:space="preserve">- </w:t>
                  </w:r>
                  <w:r w:rsidRPr="00711375">
                    <w:rPr>
                      <w:sz w:val="18"/>
                      <w:szCs w:val="18"/>
                    </w:rPr>
                    <w:t>трактор МТЗ-</w:t>
                  </w:r>
                  <w:r w:rsidRPr="002E1F15">
                    <w:rPr>
                      <w:rFonts w:ascii="Roboto" w:hAnsi="Roboto"/>
                      <w:b/>
                      <w:color w:val="252525"/>
                      <w:sz w:val="18"/>
                      <w:szCs w:val="18"/>
                    </w:rPr>
                    <w:t xml:space="preserve"> </w:t>
                  </w:r>
                  <w:r w:rsidRPr="00CA7C0D">
                    <w:rPr>
                      <w:rFonts w:ascii="Roboto" w:hAnsi="Roboto"/>
                      <w:b/>
                      <w:color w:val="252525"/>
                      <w:sz w:val="18"/>
                      <w:szCs w:val="18"/>
                    </w:rPr>
                    <w:t>John Deere</w:t>
                  </w:r>
                  <w:r>
                    <w:rPr>
                      <w:rFonts w:ascii="Times New Roman" w:hAnsi="Times New Roman"/>
                      <w:b/>
                      <w:color w:val="252525"/>
                      <w:sz w:val="18"/>
                      <w:szCs w:val="18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6155 М"/>
                    </w:smartTagPr>
                    <w:r>
                      <w:rPr>
                        <w:rFonts w:ascii="Times New Roman" w:hAnsi="Times New Roman"/>
                        <w:b/>
                        <w:color w:val="252525"/>
                        <w:sz w:val="18"/>
                        <w:szCs w:val="18"/>
                      </w:rPr>
                      <w:t>6155 М</w:t>
                    </w:r>
                  </w:smartTag>
                </w:p>
                <w:p w:rsidR="00443EB3" w:rsidRDefault="00443EB3" w:rsidP="002E1F15">
                  <w:pPr>
                    <w:spacing w:after="120" w:line="240" w:lineRule="auto"/>
                    <w:rPr>
                      <w:sz w:val="18"/>
                      <w:szCs w:val="18"/>
                    </w:rPr>
                  </w:pPr>
                  <w:r w:rsidRPr="002E1F15">
                    <w:rPr>
                      <w:sz w:val="18"/>
                      <w:szCs w:val="18"/>
                    </w:rPr>
                    <w:t>3</w:t>
                  </w:r>
                  <w:r w:rsidRPr="00AA0DD7">
                    <w:rPr>
                      <w:sz w:val="18"/>
                      <w:szCs w:val="18"/>
                    </w:rPr>
                    <w:t xml:space="preserve">- </w:t>
                  </w:r>
                  <w:r>
                    <w:rPr>
                      <w:sz w:val="18"/>
                      <w:szCs w:val="18"/>
                    </w:rPr>
                    <w:t>трактор МТЗ</w:t>
                  </w:r>
                  <w:r w:rsidRPr="00AA0DD7">
                    <w:rPr>
                      <w:sz w:val="18"/>
                      <w:szCs w:val="18"/>
                    </w:rPr>
                    <w:t>-82</w:t>
                  </w:r>
                  <w:r>
                    <w:rPr>
                      <w:sz w:val="18"/>
                      <w:szCs w:val="18"/>
                    </w:rPr>
                    <w:t xml:space="preserve"> + пресс-подборщик ПРС-145 </w:t>
                  </w:r>
                </w:p>
                <w:p w:rsidR="00443EB3" w:rsidRPr="00AA0DD7" w:rsidRDefault="00443EB3" w:rsidP="002E1F15">
                  <w:pPr>
                    <w:spacing w:after="12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4- трактор МТЗ 1523</w:t>
                  </w:r>
                </w:p>
                <w:p w:rsidR="00443EB3" w:rsidRDefault="00443EB3" w:rsidP="002E1F15">
                  <w:pPr>
                    <w:spacing w:after="120" w:line="192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с оборотным плугом </w:t>
                  </w:r>
                </w:p>
                <w:p w:rsidR="00443EB3" w:rsidRPr="00AA0DD7" w:rsidRDefault="00443EB3" w:rsidP="002E1F15">
                  <w:pPr>
                    <w:spacing w:after="120" w:line="192" w:lineRule="auto"/>
                    <w:rPr>
                      <w:sz w:val="18"/>
                      <w:szCs w:val="18"/>
                    </w:rPr>
                  </w:pPr>
                  <w:r w:rsidRPr="002E1F15">
                    <w:rPr>
                      <w:sz w:val="18"/>
                      <w:szCs w:val="18"/>
                    </w:rPr>
                    <w:t>5</w:t>
                  </w:r>
                  <w:r>
                    <w:rPr>
                      <w:sz w:val="18"/>
                      <w:szCs w:val="18"/>
                    </w:rPr>
                    <w:t>-трактор МТЗ 92П-Экскаватор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675pt;margin-top:-23.8pt;width:162.75pt;height:20.2pt;z-index:251721216" filled="f" stroked="f" strokecolor="#00b050" strokeweight="1.5pt">
            <v:stroke dashstyle="dash"/>
            <v:textbox>
              <w:txbxContent>
                <w:p w:rsidR="00443EB3" w:rsidRPr="003D1801" w:rsidRDefault="00443EB3" w:rsidP="002E1F15">
                  <w:pPr>
                    <w:spacing w:after="0"/>
                    <w:rPr>
                      <w:rFonts w:ascii="Times New Roman" w:hAnsi="Times New Roman"/>
                      <w:b/>
                      <w:sz w:val="18"/>
                      <w:szCs w:val="18"/>
                      <w:lang w:val="en-US"/>
                    </w:rPr>
                  </w:pPr>
                  <w:r w:rsidRPr="001F57F6">
                    <w:rPr>
                      <w:rFonts w:ascii="Times New Roman" w:hAnsi="Times New Roman"/>
                      <w:sz w:val="24"/>
                      <w:szCs w:val="24"/>
                    </w:rPr>
                    <w:t>Условные обозначения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99pt;margin-top:-23.8pt;width:451.35pt;height:54pt;z-index:251702784" stroked="f" strokecolor="#00b050" strokeweight="1.5pt">
            <v:stroke dashstyle="dash"/>
            <v:textbox style="mso-next-textbox:#_x0000_s1033">
              <w:txbxContent>
                <w:p w:rsidR="00443EB3" w:rsidRPr="008E7FCB" w:rsidRDefault="00443EB3" w:rsidP="009930EE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E7FCB">
                    <w:rPr>
                      <w:rFonts w:ascii="Times New Roman" w:hAnsi="Times New Roman"/>
                      <w:sz w:val="28"/>
                      <w:szCs w:val="28"/>
                    </w:rPr>
                    <w:t>План застройки конкурсной площадки</w:t>
                  </w:r>
                </w:p>
                <w:p w:rsidR="00443EB3" w:rsidRPr="008E7FCB" w:rsidRDefault="00443EB3" w:rsidP="009930EE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E7FCB">
                    <w:rPr>
                      <w:rFonts w:ascii="Times New Roman" w:hAnsi="Times New Roman"/>
                      <w:sz w:val="28"/>
                      <w:szCs w:val="28"/>
                    </w:rPr>
                    <w:t>На РЧ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Приморского края цикла 2021</w:t>
                  </w:r>
                  <w:r w:rsidRPr="008E7FCB">
                    <w:rPr>
                      <w:rFonts w:ascii="Times New Roman" w:hAnsi="Times New Roman"/>
                      <w:sz w:val="28"/>
                      <w:szCs w:val="28"/>
                    </w:rPr>
                    <w:t>-202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 w:rsidRPr="008E7FCB">
                    <w:rPr>
                      <w:rFonts w:ascii="Times New Roman" w:hAnsi="Times New Roman"/>
                      <w:sz w:val="28"/>
                      <w:szCs w:val="28"/>
                    </w:rPr>
                    <w:t xml:space="preserve">г. по компетенции </w:t>
                  </w:r>
                </w:p>
                <w:p w:rsidR="00443EB3" w:rsidRPr="008E7FCB" w:rsidRDefault="00443EB3" w:rsidP="009930EE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E7FCB">
                    <w:rPr>
                      <w:rFonts w:ascii="Times New Roman" w:hAnsi="Times New Roman"/>
                      <w:sz w:val="28"/>
                      <w:szCs w:val="28"/>
                    </w:rPr>
                    <w:t>«Эксплуатация сельскохозяйственных машин»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34" style="position:absolute;z-index:251589120" from="666pt,-23.8pt" to="666pt,516.2pt" strokeweight="3pt"/>
        </w:pict>
      </w:r>
      <w:r>
        <w:rPr>
          <w:noProof/>
        </w:rPr>
        <w:pict>
          <v:line id="_x0000_s1035" style="position:absolute;flip:y;z-index:251588096" from="819pt,-23.8pt" to="819pt,516.2pt" strokeweight="4.5pt">
            <v:stroke linestyle="thinThick"/>
          </v:line>
        </w:pict>
      </w:r>
      <w:r>
        <w:rPr>
          <w:noProof/>
        </w:rPr>
        <w:pict>
          <v:line id="_x0000_s1036" style="position:absolute;z-index:251584000" from="27pt,-23.8pt" to="27pt,516.2pt" strokeweight="4.5pt">
            <v:stroke linestyle="thickThin"/>
          </v:line>
        </w:pict>
      </w:r>
      <w:r>
        <w:rPr>
          <w:noProof/>
        </w:rPr>
        <w:pict>
          <v:line id="_x0000_s1037" style="position:absolute;z-index:251582976" from="27pt,-27pt" to="819pt,-27pt" strokeweight="4.5pt">
            <v:stroke linestyle="thickThin"/>
          </v:line>
        </w:pic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ab/>
      </w:r>
    </w:p>
    <w:p w:rsidR="00443EB3" w:rsidRDefault="00443EB3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lang w:val="en-US"/>
        </w:rPr>
      </w:pPr>
    </w:p>
    <w:p w:rsidR="00443EB3" w:rsidRDefault="00443EB3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lang w:val="en-US"/>
        </w:rPr>
      </w:pPr>
      <w:r>
        <w:rPr>
          <w:noProof/>
        </w:rPr>
        <w:pict>
          <v:line id="_x0000_s1038" style="position:absolute;z-index:251657728" from="18pt,2.45pt" to="18pt,479.45pt" strokecolor="red"/>
        </w:pict>
      </w:r>
      <w:r>
        <w:rPr>
          <w:noProof/>
        </w:rPr>
        <w:pict>
          <v:line id="_x0000_s1039" style="position:absolute;flip:x;z-index:251656704" from="9pt,2.45pt" to="27pt,2.45pt" strokecolor="red"/>
        </w:pict>
      </w:r>
      <w:r>
        <w:rPr>
          <w:noProof/>
        </w:rPr>
        <w:pict>
          <v:rect id="_x0000_s1040" style="position:absolute;margin-left:234pt;margin-top:11.45pt;width:9pt;height:9pt;z-index:251629056" fillcolor="#f60"/>
        </w:pict>
      </w:r>
      <w:r>
        <w:rPr>
          <w:noProof/>
        </w:rPr>
        <w:pict>
          <v:rect id="_x0000_s1041" style="position:absolute;margin-left:207pt;margin-top:11.45pt;width:9pt;height:9pt;z-index:251630080" fillcolor="#f60"/>
        </w:pict>
      </w:r>
      <w:r>
        <w:rPr>
          <w:noProof/>
        </w:rPr>
        <w:pict>
          <v:rect id="_x0000_s1042" style="position:absolute;margin-left:180pt;margin-top:11.45pt;width:9pt;height:9pt;z-index:251631104" fillcolor="#f60"/>
        </w:pict>
      </w:r>
      <w:r>
        <w:rPr>
          <w:noProof/>
        </w:rPr>
        <w:pict>
          <v:rect id="_x0000_s1043" style="position:absolute;margin-left:387pt;margin-top:11.45pt;width:9pt;height:9pt;z-index:251623936" fillcolor="#f60"/>
        </w:pict>
      </w:r>
      <w:r>
        <w:rPr>
          <w:noProof/>
        </w:rPr>
        <w:pict>
          <v:rect id="_x0000_s1044" style="position:absolute;margin-left:5in;margin-top:11.45pt;width:9pt;height:9pt;z-index:251624960" fillcolor="#f60"/>
        </w:pict>
      </w:r>
      <w:r>
        <w:rPr>
          <w:noProof/>
        </w:rPr>
        <w:pict>
          <v:rect id="_x0000_s1045" style="position:absolute;margin-left:333pt;margin-top:11.45pt;width:9pt;height:9pt;z-index:251625984" fillcolor="#f60"/>
        </w:pict>
      </w:r>
      <w:r>
        <w:rPr>
          <w:noProof/>
        </w:rPr>
        <w:pict>
          <v:rect id="_x0000_s1046" style="position:absolute;margin-left:81pt;margin-top:11.45pt;width:9pt;height:9pt;z-index:251618816" fillcolor="#f60"/>
        </w:pict>
      </w:r>
      <w:r>
        <w:rPr>
          <w:noProof/>
        </w:rPr>
        <w:pict>
          <v:rect id="_x0000_s1047" style="position:absolute;margin-left:414pt;margin-top:2.45pt;width:27pt;height:18pt;z-index:251617792" fillcolor="blue"/>
        </w:pict>
      </w:r>
      <w:r>
        <w:rPr>
          <w:noProof/>
        </w:rPr>
        <w:pict>
          <v:line id="_x0000_s1048" style="position:absolute;z-index:251592192" from="27pt,2.45pt" to="666pt,2.45pt" strokeweight="2.25pt"/>
        </w:pict>
      </w:r>
      <w:r>
        <w:rPr>
          <w:noProof/>
        </w:rPr>
        <w:pict>
          <v:line id="_x0000_s1049" style="position:absolute;z-index:251598336" from="441pt,2.45pt" to="441pt,92.45pt" strokeweight="2.25pt"/>
        </w:pict>
      </w:r>
      <w:r>
        <w:rPr>
          <w:noProof/>
        </w:rPr>
        <w:pict>
          <v:line id="_x0000_s1050" style="position:absolute;z-index:251597312" from="4in,2.45pt" to="4in,92.45pt" strokeweight="2.25pt"/>
        </w:pict>
      </w:r>
      <w:r>
        <w:rPr>
          <w:noProof/>
        </w:rPr>
        <w:pict>
          <v:line id="_x0000_s1051" style="position:absolute;z-index:251596288" from="135pt,2.45pt" to="135pt,92.45pt" strokeweight="2.25pt"/>
        </w:pict>
      </w:r>
    </w:p>
    <w:p w:rsidR="00443EB3" w:rsidRDefault="00443EB3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lang w:val="en-US"/>
        </w:rPr>
      </w:pPr>
      <w:r>
        <w:rPr>
          <w:noProof/>
        </w:rPr>
        <w:pict>
          <v:rect id="_x0000_s1052" style="position:absolute;margin-left:108pt;margin-top:11.05pt;width:9pt;height:9pt;z-index:251641344" fillcolor="#f60"/>
        </w:pict>
      </w:r>
      <w:r>
        <w:rPr>
          <w:noProof/>
        </w:rPr>
        <w:pict>
          <v:rect id="_x0000_s1053" style="position:absolute;margin-left:45pt;margin-top:11.05pt;width:9pt;height:9pt;z-index:251638272" fillcolor="#f60"/>
        </w:pict>
      </w:r>
      <w:r>
        <w:rPr>
          <w:noProof/>
        </w:rPr>
        <w:pict>
          <v:rect id="_x0000_s1054" style="position:absolute;margin-left:261pt;margin-top:11.05pt;width:9pt;height:9pt;z-index:251634176" fillcolor="#f60"/>
        </w:pict>
      </w:r>
      <w:r>
        <w:rPr>
          <w:noProof/>
        </w:rPr>
        <w:pict>
          <v:rect id="_x0000_s1055" style="position:absolute;margin-left:153pt;margin-top:11.05pt;width:9pt;height:9pt;z-index:251628032" fillcolor="#f60"/>
        </w:pict>
      </w:r>
      <w:r>
        <w:rPr>
          <w:noProof/>
        </w:rPr>
        <w:pict>
          <v:rect id="_x0000_s1056" style="position:absolute;margin-left:306pt;margin-top:11.05pt;width:9pt;height:9pt;z-index:251622912" fillcolor="#f60"/>
        </w:pict>
      </w:r>
      <w:r>
        <w:rPr>
          <w:noProof/>
        </w:rPr>
        <w:pict>
          <v:rect id="_x0000_s1057" style="position:absolute;margin-left:328.5pt;margin-top:6.55pt;width:18pt;height:27pt;rotation:270;z-index:251611648" fillcolor="yellow"/>
        </w:pict>
      </w:r>
      <w:r>
        <w:rPr>
          <w:noProof/>
        </w:rPr>
        <w:pict>
          <v:rect id="_x0000_s1058" style="position:absolute;margin-left:355.5pt;margin-top:6.55pt;width:18pt;height:27pt;rotation:270;z-index:251612672" fillcolor="yellow"/>
        </w:pict>
      </w:r>
      <w:r>
        <w:rPr>
          <w:noProof/>
        </w:rPr>
        <w:pict>
          <v:rect id="_x0000_s1059" style="position:absolute;margin-left:382.5pt;margin-top:6.55pt;width:18pt;height:27pt;rotation:270;z-index:251613696" fillcolor="yellow"/>
        </w:pict>
      </w:r>
      <w:r>
        <w:rPr>
          <w:noProof/>
        </w:rPr>
        <w:pict>
          <v:rect id="_x0000_s1060" style="position:absolute;margin-left:229.5pt;margin-top:6.55pt;width:18pt;height:27pt;rotation:270;z-index:251607552" fillcolor="yellow"/>
        </w:pict>
      </w:r>
      <w:r>
        <w:rPr>
          <w:noProof/>
        </w:rPr>
        <w:pict>
          <v:rect id="_x0000_s1061" style="position:absolute;margin-left:202.5pt;margin-top:6.55pt;width:18pt;height:27pt;rotation:270;z-index:251606528" fillcolor="yellow"/>
        </w:pict>
      </w:r>
      <w:r>
        <w:rPr>
          <w:noProof/>
        </w:rPr>
        <w:pict>
          <v:rect id="_x0000_s1062" style="position:absolute;margin-left:175.5pt;margin-top:6.55pt;width:18pt;height:27pt;rotation:270;z-index:251605504" fillcolor="yellow"/>
        </w:pict>
      </w:r>
      <w:r>
        <w:rPr>
          <w:noProof/>
        </w:rPr>
        <w:pict>
          <v:rect id="_x0000_s1063" style="position:absolute;margin-left:81pt;margin-top:11.05pt;width:18pt;height:27pt;z-index:251602432" fillcolor="yellow"/>
        </w:pict>
      </w:r>
      <w:r>
        <w:rPr>
          <w:noProof/>
        </w:rPr>
        <w:pict>
          <v:rect id="_x0000_s1064" style="position:absolute;margin-left:63pt;margin-top:11.05pt;width:18pt;height:27pt;z-index:251601408" fillcolor="yellow"/>
        </w:pict>
      </w:r>
    </w:p>
    <w:p w:rsidR="00443EB3" w:rsidRDefault="00443EB3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lang w:val="en-US"/>
        </w:rPr>
      </w:pPr>
      <w:r>
        <w:rPr>
          <w:noProof/>
        </w:rPr>
        <w:pict>
          <v:rect id="_x0000_s1065" style="position:absolute;margin-left:108pt;margin-top:10.65pt;width:9pt;height:9pt;z-index:251642368" fillcolor="#f60"/>
        </w:pict>
      </w:r>
      <w:r>
        <w:rPr>
          <w:noProof/>
        </w:rPr>
        <w:pict>
          <v:rect id="_x0000_s1066" style="position:absolute;margin-left:45pt;margin-top:10.65pt;width:9pt;height:9pt;z-index:251639296" fillcolor="#f60"/>
        </w:pict>
      </w:r>
      <w:r>
        <w:rPr>
          <w:noProof/>
        </w:rPr>
        <w:pict>
          <v:rect id="_x0000_s1067" style="position:absolute;margin-left:153pt;margin-top:10.65pt;width:9pt;height:9pt;z-index:251627008" fillcolor="#f60"/>
        </w:pict>
      </w:r>
      <w:r>
        <w:rPr>
          <w:noProof/>
        </w:rPr>
        <w:pict>
          <v:rect id="_x0000_s1068" style="position:absolute;margin-left:328.5pt;margin-top:6.15pt;width:18pt;height:27pt;rotation:270;z-index:251614720" fillcolor="yellow"/>
        </w:pict>
      </w:r>
      <w:r>
        <w:rPr>
          <w:noProof/>
        </w:rPr>
        <w:pict>
          <v:rect id="_x0000_s1069" style="position:absolute;margin-left:355.5pt;margin-top:6.15pt;width:18pt;height:27pt;rotation:270;z-index:251615744" fillcolor="yellow"/>
        </w:pict>
      </w:r>
      <w:r>
        <w:rPr>
          <w:noProof/>
        </w:rPr>
        <w:pict>
          <v:rect id="_x0000_s1070" style="position:absolute;margin-left:382.5pt;margin-top:6.15pt;width:18pt;height:27pt;rotation:270;z-index:251616768" fillcolor="yellow"/>
        </w:pict>
      </w:r>
      <w:r>
        <w:rPr>
          <w:noProof/>
        </w:rPr>
        <w:pict>
          <v:rect id="_x0000_s1071" style="position:absolute;margin-left:229.5pt;margin-top:6.15pt;width:18pt;height:27pt;rotation:270;z-index:251610624" fillcolor="yellow"/>
        </w:pict>
      </w:r>
      <w:r>
        <w:rPr>
          <w:noProof/>
        </w:rPr>
        <w:pict>
          <v:rect id="_x0000_s1072" style="position:absolute;margin-left:202.5pt;margin-top:6.15pt;width:18pt;height:27pt;rotation:270;z-index:251609600" fillcolor="yellow"/>
        </w:pict>
      </w:r>
      <w:r>
        <w:rPr>
          <w:noProof/>
        </w:rPr>
        <w:pict>
          <v:rect id="_x0000_s1073" style="position:absolute;margin-left:175.5pt;margin-top:6.15pt;width:18pt;height:27pt;rotation:270;z-index:251608576" fillcolor="yellow"/>
        </w:pict>
      </w:r>
    </w:p>
    <w:p w:rsidR="00443EB3" w:rsidRDefault="00443EB3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lang w:val="en-US"/>
        </w:rPr>
      </w:pPr>
      <w:r>
        <w:rPr>
          <w:noProof/>
        </w:rPr>
        <w:pict>
          <v:rect id="_x0000_s1074" style="position:absolute;margin-left:108pt;margin-top:10.25pt;width:9pt;height:9pt;z-index:251643392" fillcolor="#f60"/>
        </w:pict>
      </w:r>
      <w:r>
        <w:rPr>
          <w:noProof/>
        </w:rPr>
        <w:pict>
          <v:rect id="_x0000_s1075" style="position:absolute;margin-left:45pt;margin-top:10.25pt;width:9pt;height:9pt;z-index:251640320" fillcolor="#f60"/>
        </w:pict>
      </w:r>
      <w:r>
        <w:rPr>
          <w:noProof/>
        </w:rPr>
        <w:pict>
          <v:rect id="_x0000_s1076" style="position:absolute;margin-left:261pt;margin-top:1.25pt;width:9pt;height:9pt;z-index:251633152" fillcolor="#f60"/>
        </w:pict>
      </w:r>
      <w:r>
        <w:rPr>
          <w:noProof/>
        </w:rPr>
        <w:pict>
          <v:rect id="_x0000_s1077" style="position:absolute;margin-left:306pt;margin-top:1.25pt;width:9pt;height:9pt;z-index:251621888" fillcolor="#f60"/>
        </w:pict>
      </w:r>
      <w:r>
        <w:rPr>
          <w:noProof/>
        </w:rPr>
        <w:pict>
          <v:rect id="_x0000_s1078" style="position:absolute;margin-left:81pt;margin-top:1.25pt;width:18pt;height:27pt;z-index:251604480" fillcolor="yellow"/>
        </w:pict>
      </w:r>
      <w:r>
        <w:rPr>
          <w:noProof/>
        </w:rPr>
        <w:pict>
          <v:rect id="_x0000_s1079" style="position:absolute;margin-left:63pt;margin-top:1.25pt;width:18pt;height:27pt;z-index:251603456" fillcolor="yellow"/>
        </w:pict>
      </w:r>
    </w:p>
    <w:p w:rsidR="00443EB3" w:rsidRDefault="00443EB3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lang w:val="en-US"/>
        </w:rPr>
      </w:pPr>
      <w:r>
        <w:rPr>
          <w:noProof/>
        </w:rPr>
        <w:pict>
          <v:shape id="_x0000_s1080" type="#_x0000_t202" style="position:absolute;margin-left:27pt;margin-top:9.85pt;width:111.45pt;height:20.7pt;z-index:251707904" filled="f" stroked="f" strokecolor="#00b050" strokeweight="1.5pt">
            <v:stroke dashstyle="dash"/>
            <v:textbox style="mso-next-textbox:#_x0000_s1080">
              <w:txbxContent>
                <w:p w:rsidR="00443EB3" w:rsidRPr="0034341B" w:rsidRDefault="00443EB3" w:rsidP="009930EE">
                  <w:r>
                    <w:rPr>
                      <w:lang w:val="en-US"/>
                    </w:rPr>
                    <w:t xml:space="preserve">Комната </w:t>
                  </w:r>
                  <w:r>
                    <w:t>экспертов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306pt;margin-top:9.85pt;width:147.5pt;height:20.7pt;z-index:251706880" filled="f" stroked="f" strokecolor="#00b050" strokeweight="1.5pt">
            <v:stroke dashstyle="dash"/>
            <v:textbox style="mso-next-textbox:#_x0000_s1081">
              <w:txbxContent>
                <w:p w:rsidR="00443EB3" w:rsidRPr="0034341B" w:rsidRDefault="00443EB3" w:rsidP="009930EE">
                  <w:r>
                    <w:rPr>
                      <w:lang w:val="en-US"/>
                    </w:rPr>
                    <w:t xml:space="preserve">Комната </w:t>
                  </w:r>
                  <w:r>
                    <w:t>отдыха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2" type="#_x0000_t202" style="position:absolute;margin-left:153pt;margin-top:9.85pt;width:147.5pt;height:20.7pt;z-index:251705856" filled="f" stroked="f" strokecolor="#00b050" strokeweight="1.5pt">
            <v:stroke dashstyle="dash"/>
            <v:textbox style="mso-next-textbox:#_x0000_s1082">
              <w:txbxContent>
                <w:p w:rsidR="00443EB3" w:rsidRPr="0034341B" w:rsidRDefault="00443EB3" w:rsidP="009930EE">
                  <w:r>
                    <w:rPr>
                      <w:lang w:val="en-US"/>
                    </w:rPr>
                    <w:t xml:space="preserve">Комната </w:t>
                  </w:r>
                  <w:r>
                    <w:t>участников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83" style="position:absolute;margin-left:234pt;margin-top:.85pt;width:9pt;height:9pt;z-index:251635200" fillcolor="#f60"/>
        </w:pict>
      </w:r>
      <w:r>
        <w:rPr>
          <w:noProof/>
        </w:rPr>
        <w:pict>
          <v:rect id="_x0000_s1084" style="position:absolute;margin-left:207pt;margin-top:.85pt;width:9pt;height:9pt;z-index:251636224" fillcolor="#f60"/>
        </w:pict>
      </w:r>
      <w:r>
        <w:rPr>
          <w:noProof/>
        </w:rPr>
        <w:pict>
          <v:rect id="_x0000_s1085" style="position:absolute;margin-left:180pt;margin-top:.85pt;width:9pt;height:9pt;z-index:251637248" fillcolor="#f60"/>
        </w:pict>
      </w:r>
      <w:r>
        <w:rPr>
          <w:noProof/>
        </w:rPr>
        <w:pict>
          <v:rect id="_x0000_s1086" style="position:absolute;margin-left:387pt;margin-top:.85pt;width:9pt;height:9pt;z-index:251632128" fillcolor="#f60"/>
        </w:pict>
      </w:r>
      <w:r>
        <w:rPr>
          <w:noProof/>
        </w:rPr>
        <w:pict>
          <v:rect id="_x0000_s1087" style="position:absolute;margin-left:5in;margin-top:.85pt;width:9pt;height:9pt;z-index:251619840" fillcolor="#f60"/>
        </w:pict>
      </w:r>
      <w:r>
        <w:rPr>
          <w:noProof/>
        </w:rPr>
        <w:pict>
          <v:rect id="_x0000_s1088" style="position:absolute;margin-left:333pt;margin-top:.85pt;width:9pt;height:9pt;z-index:251620864" fillcolor="#f60"/>
        </w:pict>
      </w:r>
    </w:p>
    <w:p w:rsidR="00443EB3" w:rsidRDefault="00443EB3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lang w:val="en-US"/>
        </w:rPr>
      </w:pPr>
      <w:r>
        <w:rPr>
          <w:noProof/>
        </w:rPr>
        <w:pict>
          <v:shape id="_x0000_s1089" type="#_x0000_t202" style="position:absolute;margin-left:711pt;margin-top:.45pt;width:99pt;height:4in;z-index:251735552" filled="f" stroked="f" strokecolor="#00b050" strokeweight="1.5pt">
            <v:stroke dashstyle="dash"/>
            <v:textbox style="mso-next-textbox:#_x0000_s1089">
              <w:txbxContent>
                <w:p w:rsidR="00443EB3" w:rsidRPr="00A70EAE" w:rsidRDefault="00443EB3" w:rsidP="00A70EAE">
                  <w:pPr>
                    <w:rPr>
                      <w:sz w:val="16"/>
                      <w:szCs w:val="16"/>
                    </w:rPr>
                  </w:pPr>
                  <w:r w:rsidRPr="00A70EAE">
                    <w:rPr>
                      <w:sz w:val="16"/>
                      <w:szCs w:val="16"/>
                    </w:rPr>
                    <w:t>Стол</w:t>
                  </w:r>
                </w:p>
                <w:p w:rsidR="00443EB3" w:rsidRPr="00A70EAE" w:rsidRDefault="00443EB3" w:rsidP="00A70EAE">
                  <w:pPr>
                    <w:rPr>
                      <w:sz w:val="16"/>
                      <w:szCs w:val="16"/>
                    </w:rPr>
                  </w:pPr>
                  <w:r w:rsidRPr="00A70EAE">
                    <w:rPr>
                      <w:sz w:val="16"/>
                      <w:szCs w:val="16"/>
                    </w:rPr>
                    <w:t>Стул</w:t>
                  </w:r>
                </w:p>
                <w:p w:rsidR="00443EB3" w:rsidRPr="00A70EAE" w:rsidRDefault="00443EB3" w:rsidP="00A70EAE">
                  <w:pPr>
                    <w:rPr>
                      <w:sz w:val="16"/>
                      <w:szCs w:val="16"/>
                    </w:rPr>
                  </w:pPr>
                  <w:r w:rsidRPr="00A70EAE">
                    <w:rPr>
                      <w:sz w:val="16"/>
                      <w:szCs w:val="16"/>
                    </w:rPr>
                    <w:t>Умывальник</w:t>
                  </w:r>
                </w:p>
                <w:p w:rsidR="00443EB3" w:rsidRPr="00A70EAE" w:rsidRDefault="00443EB3" w:rsidP="00A70EAE">
                  <w:pPr>
                    <w:rPr>
                      <w:sz w:val="16"/>
                      <w:szCs w:val="16"/>
                    </w:rPr>
                  </w:pPr>
                  <w:r w:rsidRPr="00A70EAE">
                    <w:rPr>
                      <w:sz w:val="16"/>
                      <w:szCs w:val="16"/>
                    </w:rPr>
                    <w:t>Вешалка</w:t>
                  </w:r>
                </w:p>
                <w:p w:rsidR="00443EB3" w:rsidRPr="00A70EAE" w:rsidRDefault="00443EB3" w:rsidP="00A70EAE">
                  <w:pPr>
                    <w:rPr>
                      <w:sz w:val="16"/>
                      <w:szCs w:val="16"/>
                    </w:rPr>
                  </w:pPr>
                  <w:r w:rsidRPr="00A70EAE">
                    <w:rPr>
                      <w:sz w:val="16"/>
                      <w:szCs w:val="16"/>
                    </w:rPr>
                    <w:t>Верстак с инструментами</w:t>
                  </w:r>
                </w:p>
                <w:p w:rsidR="00443EB3" w:rsidRPr="00A70EAE" w:rsidRDefault="00443EB3" w:rsidP="00A70EAE">
                  <w:pPr>
                    <w:rPr>
                      <w:sz w:val="16"/>
                      <w:szCs w:val="16"/>
                    </w:rPr>
                  </w:pPr>
                  <w:r w:rsidRPr="00A70EAE">
                    <w:rPr>
                      <w:sz w:val="16"/>
                      <w:szCs w:val="16"/>
                    </w:rPr>
                    <w:t>Контаватель с двигателем</w:t>
                  </w:r>
                </w:p>
                <w:p w:rsidR="00443EB3" w:rsidRDefault="00443EB3" w:rsidP="00A70EAE">
                  <w:pPr>
                    <w:rPr>
                      <w:sz w:val="16"/>
                      <w:szCs w:val="16"/>
                    </w:rPr>
                  </w:pPr>
                  <w:r w:rsidRPr="00A70EAE">
                    <w:rPr>
                      <w:sz w:val="16"/>
                      <w:szCs w:val="16"/>
                    </w:rPr>
                    <w:t>Агронавигатор</w:t>
                  </w:r>
                </w:p>
                <w:p w:rsidR="00443EB3" w:rsidRPr="00A70EAE" w:rsidRDefault="00443EB3" w:rsidP="00A70EAE">
                  <w:pPr>
                    <w:rPr>
                      <w:sz w:val="16"/>
                      <w:szCs w:val="16"/>
                    </w:rPr>
                  </w:pPr>
                </w:p>
                <w:p w:rsidR="00443EB3" w:rsidRDefault="00443EB3" w:rsidP="00A70EAE">
                  <w:pPr>
                    <w:rPr>
                      <w:sz w:val="16"/>
                      <w:szCs w:val="16"/>
                    </w:rPr>
                  </w:pPr>
                  <w:r w:rsidRPr="00A70EAE">
                    <w:rPr>
                      <w:sz w:val="16"/>
                      <w:szCs w:val="16"/>
                    </w:rPr>
                    <w:t>Стенд гидравлики</w:t>
                  </w:r>
                </w:p>
                <w:p w:rsidR="00443EB3" w:rsidRPr="00A70EAE" w:rsidRDefault="00443EB3" w:rsidP="00A70EAE">
                  <w:pPr>
                    <w:rPr>
                      <w:sz w:val="16"/>
                      <w:szCs w:val="16"/>
                    </w:rPr>
                  </w:pPr>
                </w:p>
                <w:p w:rsidR="00443EB3" w:rsidRDefault="00443EB3" w:rsidP="00A70EAE">
                  <w:pPr>
                    <w:rPr>
                      <w:sz w:val="16"/>
                      <w:szCs w:val="16"/>
                    </w:rPr>
                  </w:pPr>
                  <w:r w:rsidRPr="00A70EAE">
                    <w:rPr>
                      <w:sz w:val="16"/>
                      <w:szCs w:val="16"/>
                    </w:rPr>
                    <w:t>Пресс- подборщик</w:t>
                  </w:r>
                </w:p>
                <w:p w:rsidR="00443EB3" w:rsidRDefault="00443EB3" w:rsidP="00A70EA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Плуг оборотный</w:t>
                  </w:r>
                </w:p>
                <w:p w:rsidR="00443EB3" w:rsidRDefault="00443EB3" w:rsidP="00A70EAE">
                  <w:pPr>
                    <w:rPr>
                      <w:sz w:val="16"/>
                      <w:szCs w:val="16"/>
                    </w:rPr>
                  </w:pPr>
                </w:p>
                <w:p w:rsidR="00443EB3" w:rsidRDefault="00443EB3" w:rsidP="00A70EA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Трактор</w:t>
                  </w:r>
                </w:p>
                <w:p w:rsidR="00443EB3" w:rsidRPr="00A70EAE" w:rsidRDefault="00443EB3" w:rsidP="00A70EAE">
                  <w:pPr>
                    <w:rPr>
                      <w:sz w:val="16"/>
                      <w:szCs w:val="16"/>
                    </w:rPr>
                  </w:pPr>
                </w:p>
                <w:p w:rsidR="00443EB3" w:rsidRPr="009930EE" w:rsidRDefault="00443EB3" w:rsidP="00A70EAE"/>
              </w:txbxContent>
            </v:textbox>
          </v:shape>
        </w:pict>
      </w:r>
      <w:r>
        <w:rPr>
          <w:noProof/>
        </w:rPr>
        <w:pict>
          <v:rect id="_x0000_s1090" style="position:absolute;margin-left:693pt;margin-top:.45pt;width:9pt;height:27pt;rotation:270;z-index:251730432" fillcolor="yellow"/>
        </w:pict>
      </w:r>
      <w:r>
        <w:rPr>
          <w:noProof/>
        </w:rPr>
        <w:pict>
          <v:rect id="_x0000_s1091" style="position:absolute;margin-left:63pt;margin-top:9.45pt;width:45pt;height:9pt;z-index:251660800" fillcolor="#669"/>
        </w:pict>
      </w:r>
      <w:r>
        <w:rPr>
          <w:noProof/>
        </w:rPr>
        <w:pict>
          <v:rect id="_x0000_s1092" style="position:absolute;margin-left:171pt;margin-top:9.45pt;width:81pt;height:9pt;z-index:251659776" fillcolor="#669"/>
        </w:pict>
      </w:r>
      <w:r>
        <w:rPr>
          <w:noProof/>
        </w:rPr>
        <w:pict>
          <v:rect id="_x0000_s1093" style="position:absolute;margin-left:324pt;margin-top:9.45pt;width:81pt;height:9pt;z-index:251658752" fillcolor="#669"/>
        </w:pict>
      </w:r>
      <w:r>
        <w:rPr>
          <w:noProof/>
        </w:rPr>
        <w:pict>
          <v:line id="_x0000_s1094" style="position:absolute;z-index:251600384" from="4in,.45pt" to="297pt,9.45pt"/>
        </w:pict>
      </w:r>
      <w:r>
        <w:rPr>
          <w:noProof/>
        </w:rPr>
        <w:pict>
          <v:line id="_x0000_s1095" style="position:absolute;z-index:251599360" from="135pt,.45pt" to="2in,9.45pt"/>
        </w:pict>
      </w:r>
      <w:r>
        <w:rPr>
          <w:noProof/>
        </w:rPr>
        <w:pict>
          <v:line id="_x0000_s1096" style="position:absolute;flip:y;z-index:251595264" from="441pt,9.45pt" to="459pt,18.45pt"/>
        </w:pict>
      </w:r>
    </w:p>
    <w:p w:rsidR="00443EB3" w:rsidRDefault="00443EB3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lang w:val="en-US"/>
        </w:rPr>
      </w:pPr>
      <w:r>
        <w:rPr>
          <w:noProof/>
        </w:rPr>
        <w:pict>
          <v:rect id="_x0000_s1097" style="position:absolute;margin-left:684pt;margin-top:9.05pt;width:9pt;height:9pt;z-index:251723264" fillcolor="#f60"/>
        </w:pict>
      </w:r>
      <w:r>
        <w:rPr>
          <w:noProof/>
        </w:rPr>
        <w:pict>
          <v:line id="_x0000_s1098" style="position:absolute;flip:x;z-index:251594240" from="36pt,.05pt" to="45pt,9.05pt"/>
        </w:pict>
      </w:r>
      <w:r>
        <w:rPr>
          <w:noProof/>
        </w:rPr>
        <w:pict>
          <v:line id="_x0000_s1099" style="position:absolute;z-index:251593216" from="45pt,.05pt" to="441pt,.05pt" strokeweight="2.25pt"/>
        </w:pict>
      </w:r>
    </w:p>
    <w:p w:rsidR="00443EB3" w:rsidRDefault="00443EB3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pict>
          <v:rect id="_x0000_s1100" style="position:absolute;margin-left:684pt;margin-top:8.65pt;width:27pt;height:9pt;z-index:251724288" fillcolor="blue"/>
        </w:pict>
      </w:r>
      <w:r>
        <w:rPr>
          <w:noProof/>
        </w:rPr>
        <w:pict>
          <v:rect id="_x0000_s1101" style="position:absolute;margin-left:567pt;margin-top:260.65pt;width:9pt;height:9pt;z-index:251701760" fillcolor="#f60"/>
        </w:pict>
      </w:r>
      <w:r>
        <w:rPr>
          <w:noProof/>
        </w:rPr>
        <w:pict>
          <v:rect id="_x0000_s1102" style="position:absolute;margin-left:567pt;margin-top:125.65pt;width:9pt;height:9pt;z-index:251700736" fillcolor="#f60"/>
        </w:pict>
      </w:r>
      <w:r>
        <w:rPr>
          <w:noProof/>
        </w:rPr>
        <w:pict>
          <v:rect id="_x0000_s1103" style="position:absolute;margin-left:495pt;margin-top:62.65pt;width:9pt;height:9pt;z-index:251699712" fillcolor="#f60"/>
        </w:pict>
      </w:r>
      <w:r>
        <w:rPr>
          <w:noProof/>
        </w:rPr>
        <w:pict>
          <v:rect id="_x0000_s1104" style="position:absolute;margin-left:495pt;margin-top:35.65pt;width:9pt;height:9pt;z-index:251698688" fillcolor="#f60"/>
        </w:pict>
      </w:r>
      <w:r>
        <w:rPr>
          <w:noProof/>
        </w:rPr>
        <w:pict>
          <v:rect id="_x0000_s1105" style="position:absolute;margin-left:324pt;margin-top:206.65pt;width:9pt;height:9pt;z-index:251697664" fillcolor="#f60"/>
        </w:pict>
      </w:r>
      <w:r>
        <w:rPr>
          <w:noProof/>
        </w:rPr>
        <w:pict>
          <v:rect id="_x0000_s1106" style="position:absolute;margin-left:189pt;margin-top:206.65pt;width:9pt;height:9pt;z-index:251696640" fillcolor="#f60"/>
        </w:pict>
      </w:r>
      <w:r>
        <w:rPr>
          <w:noProof/>
        </w:rPr>
        <w:pict>
          <v:rect id="_x0000_s1107" style="position:absolute;margin-left:54pt;margin-top:206.65pt;width:9pt;height:9pt;z-index:251695616" fillcolor="#f60"/>
        </w:pict>
      </w:r>
      <w:r>
        <w:rPr>
          <w:noProof/>
        </w:rPr>
        <w:pict>
          <v:rect id="_x0000_s1108" style="position:absolute;margin-left:468pt;margin-top:53.65pt;width:9pt;height:18pt;z-index:251694592" fillcolor="lime"/>
        </w:pict>
      </w:r>
      <w:r>
        <w:rPr>
          <w:noProof/>
        </w:rPr>
        <w:pict>
          <v:rect id="_x0000_s1109" style="position:absolute;margin-left:513pt;margin-top:179.65pt;width:18pt;height:18pt;z-index:251693568" fillcolor="#333"/>
        </w:pict>
      </w:r>
      <w:r>
        <w:rPr>
          <w:noProof/>
        </w:rPr>
        <w:pict>
          <v:rect id="_x0000_s1110" style="position:absolute;margin-left:468pt;margin-top:188.65pt;width:18pt;height:27pt;z-index:251692544" fillcolor="#930"/>
        </w:pict>
      </w:r>
      <w:r>
        <w:rPr>
          <w:noProof/>
        </w:rPr>
        <w:pict>
          <v:rect id="_x0000_s1111" style="position:absolute;margin-left:468pt;margin-top:161.65pt;width:18pt;height:27pt;z-index:251691520" fillcolor="#930"/>
        </w:pict>
      </w:r>
      <w:r>
        <w:rPr>
          <w:noProof/>
        </w:rPr>
        <w:pict>
          <v:rect id="_x0000_s1112" style="position:absolute;margin-left:468pt;margin-top:53.65pt;width:18pt;height:27pt;z-index:251690496" fillcolor="yellow"/>
        </w:pict>
      </w:r>
      <w:r>
        <w:rPr>
          <w:noProof/>
        </w:rPr>
        <w:pict>
          <v:rect id="_x0000_s1113" style="position:absolute;margin-left:468pt;margin-top:26.65pt;width:18pt;height:27pt;z-index:251689472" fillcolor="yellow"/>
        </w:pict>
      </w:r>
      <w:r>
        <w:rPr>
          <w:noProof/>
        </w:rPr>
        <w:pict>
          <v:rect id="_x0000_s1114" style="position:absolute;margin-left:571.5pt;margin-top:274.15pt;width:18pt;height:27pt;rotation:90;z-index:251688448" fillcolor="yellow"/>
        </w:pict>
      </w:r>
      <w:r>
        <w:rPr>
          <w:noProof/>
        </w:rPr>
        <w:pict>
          <v:rect id="_x0000_s1115" style="position:absolute;margin-left:571.5pt;margin-top:139.15pt;width:18pt;height:27pt;rotation:90;z-index:251687424" fillcolor="yellow"/>
        </w:pict>
      </w:r>
      <w:r>
        <w:rPr>
          <w:noProof/>
        </w:rPr>
        <w:pict>
          <v:rect id="_x0000_s1116" style="position:absolute;margin-left:297pt;margin-top:188.65pt;width:18pt;height:27pt;z-index:251686400" fillcolor="yellow"/>
        </w:pict>
      </w:r>
      <w:r>
        <w:rPr>
          <w:noProof/>
        </w:rPr>
        <w:pict>
          <v:rect id="_x0000_s1117" style="position:absolute;margin-left:162pt;margin-top:188.65pt;width:18pt;height:27pt;z-index:251685376" fillcolor="yellow"/>
        </w:pict>
      </w:r>
      <w:r>
        <w:rPr>
          <w:noProof/>
        </w:rPr>
        <w:pict>
          <v:rect id="_x0000_s1118" style="position:absolute;margin-left:27pt;margin-top:188.65pt;width:18pt;height:27pt;z-index:251684352" fillcolor="yellow"/>
        </w:pict>
      </w:r>
      <w:r>
        <w:rPr>
          <w:noProof/>
        </w:rPr>
        <w:pict>
          <v:rect id="_x0000_s1119" style="position:absolute;margin-left:27pt;margin-top:80.65pt;width:18pt;height:27pt;z-index:251682304" fillcolor="#930"/>
        </w:pict>
      </w:r>
      <w:r>
        <w:rPr>
          <w:noProof/>
        </w:rPr>
        <w:pict>
          <v:rect id="_x0000_s1120" style="position:absolute;margin-left:27pt;margin-top:161.65pt;width:18pt;height:27pt;z-index:251683328" fillcolor="#930"/>
        </w:pict>
      </w:r>
      <w:r>
        <w:rPr>
          <w:noProof/>
        </w:rPr>
        <w:pict>
          <v:rect id="_x0000_s1121" style="position:absolute;margin-left:1in;margin-top:107.65pt;width:36pt;height:45pt;z-index:251661824" fillcolor="#669" strokecolor="#669"/>
        </w:pict>
      </w:r>
      <w:r>
        <w:rPr>
          <w:noProof/>
        </w:rPr>
        <w:pict>
          <v:rect id="_x0000_s1122" style="position:absolute;margin-left:81pt;margin-top:152.65pt;width:18pt;height:18pt;z-index:251662848"/>
        </w:pict>
      </w:r>
      <w:r>
        <w:rPr>
          <w:noProof/>
        </w:rPr>
        <w:pict>
          <v:rect id="_x0000_s1123" style="position:absolute;margin-left:162pt;margin-top:161.65pt;width:18pt;height:27pt;z-index:251681280" fillcolor="#930"/>
        </w:pict>
      </w:r>
      <w:r>
        <w:rPr>
          <w:noProof/>
        </w:rPr>
        <w:pict>
          <v:rect id="_x0000_s1124" style="position:absolute;margin-left:162pt;margin-top:80.65pt;width:18pt;height:27pt;z-index:251680256" fillcolor="#930"/>
        </w:pict>
      </w:r>
      <w:r>
        <w:rPr>
          <w:noProof/>
        </w:rPr>
        <w:pict>
          <v:rect id="_x0000_s1125" style="position:absolute;margin-left:297pt;margin-top:161.65pt;width:18pt;height:27pt;z-index:251679232" fillcolor="#930"/>
        </w:pict>
      </w:r>
      <w:r>
        <w:rPr>
          <w:noProof/>
        </w:rPr>
        <w:pict>
          <v:rect id="_x0000_s1126" style="position:absolute;margin-left:297pt;margin-top:80.65pt;width:18pt;height:27pt;z-index:251678208" fillcolor="#930"/>
        </w:pict>
      </w:r>
      <w:r>
        <w:rPr>
          <w:noProof/>
        </w:rPr>
        <w:pict>
          <v:rect id="_x0000_s1127" style="position:absolute;margin-left:598.5pt;margin-top:274.15pt;width:18pt;height:27pt;rotation:270;z-index:251677184" fillcolor="#930"/>
        </w:pict>
      </w:r>
      <w:r>
        <w:rPr>
          <w:noProof/>
        </w:rPr>
        <w:pict>
          <v:rect id="_x0000_s1128" style="position:absolute;margin-left:625.5pt;margin-top:274.15pt;width:18pt;height:27pt;rotation:270;z-index:251676160" fillcolor="#930"/>
        </w:pict>
      </w:r>
      <w:r>
        <w:rPr>
          <w:noProof/>
        </w:rPr>
        <w:pict>
          <v:rect id="_x0000_s1129" style="position:absolute;margin-left:598.5pt;margin-top:139.15pt;width:18pt;height:27pt;rotation:270;z-index:251675136" fillcolor="#930"/>
        </w:pict>
      </w:r>
      <w:r>
        <w:rPr>
          <w:noProof/>
        </w:rPr>
        <w:pict>
          <v:rect id="_x0000_s1130" style="position:absolute;margin-left:625.5pt;margin-top:139.15pt;width:18pt;height:27pt;rotation:270;z-index:251674112" fillcolor="#930"/>
        </w:pict>
      </w:r>
      <w:r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131" type="#_x0000_t10" style="position:absolute;margin-left:351pt;margin-top:152.65pt;width:45pt;height:36pt;z-index:251673088" fillcolor="red"/>
        </w:pict>
      </w:r>
      <w:r>
        <w:rPr>
          <w:noProof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132" type="#_x0000_t6" style="position:absolute;margin-left:234pt;margin-top:134.65pt;width:27pt;height:63pt;z-index:251672064" fillcolor="gray"/>
        </w:pict>
      </w:r>
      <w:r>
        <w:rPr>
          <w:noProof/>
        </w:rPr>
        <w:pict>
          <v:rect id="_x0000_s1133" style="position:absolute;margin-left:5in;margin-top:62.65pt;width:18pt;height:18pt;z-index:251668992"/>
        </w:pict>
      </w:r>
      <w:r>
        <w:rPr>
          <w:noProof/>
        </w:rPr>
        <w:pict>
          <v:rect id="_x0000_s1134" style="position:absolute;margin-left:225pt;margin-top:62.65pt;width:18pt;height:18pt;z-index:251667968"/>
        </w:pict>
      </w:r>
      <w:r>
        <w:rPr>
          <w:noProof/>
        </w:rPr>
        <w:pict>
          <v:rect id="_x0000_s1135" style="position:absolute;margin-left:8in;margin-top:215.65pt;width:18pt;height:18pt;z-index:251671040"/>
        </w:pict>
      </w:r>
      <w:r>
        <w:rPr>
          <w:noProof/>
        </w:rPr>
        <w:pict>
          <v:rect id="_x0000_s1136" style="position:absolute;margin-left:8in;margin-top:80.65pt;width:18pt;height:18pt;z-index:251670016"/>
        </w:pict>
      </w:r>
      <w:r>
        <w:rPr>
          <w:noProof/>
        </w:rPr>
        <w:pict>
          <v:rect id="_x0000_s1137" style="position:absolute;margin-left:598.5pt;margin-top:202.15pt;width:36pt;height:45pt;rotation:90;z-index:251666944" fillcolor="#669"/>
        </w:pict>
      </w:r>
      <w:r>
        <w:rPr>
          <w:noProof/>
        </w:rPr>
        <w:pict>
          <v:rect id="_x0000_s1138" style="position:absolute;margin-left:598.5pt;margin-top:67.15pt;width:36pt;height:45pt;rotation:90;z-index:251665920" fillcolor="#669"/>
        </w:pict>
      </w:r>
      <w:r>
        <w:rPr>
          <w:noProof/>
        </w:rPr>
        <w:pict>
          <v:rect id="_x0000_s1139" style="position:absolute;margin-left:351pt;margin-top:80.65pt;width:36pt;height:45pt;z-index:251664896" fillcolor="#669"/>
        </w:pict>
      </w:r>
      <w:r>
        <w:rPr>
          <w:noProof/>
        </w:rPr>
        <w:pict>
          <v:rect id="_x0000_s1140" style="position:absolute;margin-left:3in;margin-top:80.65pt;width:36pt;height:45pt;z-index:251663872" fillcolor="#669"/>
        </w:pict>
      </w:r>
      <w:r>
        <w:rPr>
          <w:noProof/>
        </w:rPr>
        <w:pict>
          <v:line id="_x0000_s1141" style="position:absolute;flip:x;z-index:251655680" from="9pt,350.65pt" to="27pt,350.65pt" strokecolor="red"/>
        </w:pict>
      </w:r>
      <w:r>
        <w:rPr>
          <w:noProof/>
        </w:rPr>
        <w:pict>
          <v:line id="_x0000_s1142" style="position:absolute;z-index:251654656" from="27pt,359.65pt" to="666pt,359.65pt" strokecolor="red" strokeweight="1pt"/>
        </w:pict>
      </w:r>
      <w:r>
        <w:rPr>
          <w:noProof/>
        </w:rPr>
        <w:pict>
          <v:line id="_x0000_s1143" style="position:absolute;z-index:251653632" from="666pt,350.65pt" to="666pt,368.65pt" strokecolor="red"/>
        </w:pict>
      </w:r>
      <w:r>
        <w:rPr>
          <w:noProof/>
        </w:rPr>
        <w:pict>
          <v:line id="_x0000_s1144" style="position:absolute;z-index:251652608" from="27pt,350.65pt" to="27pt,368.65pt" strokecolor="red"/>
        </w:pict>
      </w:r>
      <w:r>
        <w:rPr>
          <w:noProof/>
        </w:rPr>
        <w:pict>
          <v:line id="_x0000_s1145" style="position:absolute;z-index:251649536" from="468pt,161.65pt" to="666pt,161.65pt">
            <v:stroke dashstyle="dash"/>
          </v:line>
        </w:pict>
      </w:r>
      <w:r>
        <w:rPr>
          <w:noProof/>
        </w:rPr>
        <w:pict>
          <v:line id="_x0000_s1146" style="position:absolute;flip:x;z-index:251651584" from="27pt,296.65pt" to="423pt,296.65pt">
            <v:stroke dashstyle="dash"/>
          </v:line>
        </w:pict>
      </w:r>
      <w:r>
        <w:rPr>
          <w:noProof/>
        </w:rPr>
        <w:pict>
          <v:line id="_x0000_s1147" style="position:absolute;z-index:251650560" from="468pt,296.65pt" to="666pt,296.65pt">
            <v:stroke dashstyle="dash"/>
          </v:line>
        </w:pict>
      </w:r>
      <w:r>
        <w:rPr>
          <w:noProof/>
        </w:rPr>
        <w:pict>
          <v:line id="_x0000_s1148" style="position:absolute;z-index:251648512" from="468pt,26.65pt" to="468pt,296.65pt">
            <v:stroke dashstyle="dash"/>
          </v:line>
        </w:pict>
      </w:r>
      <w:r>
        <w:rPr>
          <w:noProof/>
        </w:rPr>
        <w:pict>
          <v:line id="_x0000_s1149" style="position:absolute;z-index:251647488" from="423pt,26.65pt" to="423pt,296.65pt">
            <v:stroke dashstyle="dash"/>
          </v:line>
        </w:pict>
      </w:r>
      <w:r>
        <w:rPr>
          <w:noProof/>
        </w:rPr>
        <w:pict>
          <v:line id="_x0000_s1150" style="position:absolute;z-index:251646464" from="297pt,26.65pt" to="297pt,296.65pt">
            <v:stroke dashstyle="dash"/>
          </v:line>
        </w:pict>
      </w:r>
      <w:r>
        <w:rPr>
          <w:noProof/>
        </w:rPr>
        <w:pict>
          <v:line id="_x0000_s1151" style="position:absolute;z-index:251645440" from="162pt,26.65pt" to="162pt,296.65pt">
            <v:stroke dashstyle="dash"/>
          </v:line>
        </w:pict>
      </w:r>
      <w:r>
        <w:rPr>
          <w:noProof/>
        </w:rPr>
        <w:pict>
          <v:line id="_x0000_s1152" style="position:absolute;z-index:251644416" from="27pt,26.65pt" to="666pt,26.65pt">
            <v:stroke dashstyle="dash"/>
          </v:line>
        </w:pict>
      </w:r>
      <w:r>
        <w:rPr>
          <w:noProof/>
        </w:rPr>
        <w:pict>
          <v:line id="_x0000_s1153" style="position:absolute;z-index:251586048" from="468pt,350.65pt" to="693pt,350.65pt" strokeweight="4.5pt">
            <v:stroke linestyle="thickThin"/>
          </v:line>
        </w:pict>
      </w:r>
      <w:r>
        <w:rPr>
          <w:noProof/>
        </w:rPr>
        <w:pict>
          <v:line id="_x0000_s1154" style="position:absolute;z-index:251587072" from="423pt,350.65pt" to="459pt,368.65pt"/>
        </w:pict>
      </w:r>
      <w:r>
        <w:rPr>
          <w:noProof/>
        </w:rPr>
        <w:pict>
          <v:line id="_x0000_s1155" style="position:absolute;z-index:251585024" from="27pt,350.65pt" to="423pt,350.65pt" strokeweight="4.5pt">
            <v:stroke linestyle="thickThin"/>
          </v:line>
        </w:pict>
      </w:r>
      <w:r>
        <w:rPr>
          <w:noProof/>
        </w:rPr>
        <w:pict>
          <v:line id="_x0000_s1156" style="position:absolute;z-index:251591168" from="666pt,260.65pt" to="819pt,260.65pt" strokeweight="2.25pt"/>
        </w:pict>
      </w:r>
      <w:r>
        <w:rPr>
          <w:noProof/>
        </w:rPr>
        <w:pict>
          <v:line id="_x0000_s1157" style="position:absolute;z-index:251590144" from="693pt,350.65pt" to="819pt,350.65pt" strokeweight="4.5pt">
            <v:stroke linestyle="thickThin"/>
          </v:line>
        </w:pict>
      </w:r>
    </w:p>
    <w:p w:rsidR="00443EB3" w:rsidRPr="009930EE" w:rsidRDefault="00443EB3" w:rsidP="009930E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rect id="_x0000_s1158" style="position:absolute;margin-left:688.5pt;margin-top:21.75pt;width:9pt;height:18pt;rotation:270;z-index:251726336" fillcolor="#930"/>
        </w:pict>
      </w:r>
      <w:r>
        <w:rPr>
          <w:noProof/>
        </w:rPr>
        <w:pict>
          <v:rect id="_x0000_s1159" style="position:absolute;margin-left:684pt;margin-top:8.25pt;width:36pt;height:9pt;z-index:251725312" fillcolor="#669"/>
        </w:pict>
      </w:r>
      <w:r>
        <w:rPr>
          <w:noProof/>
        </w:rPr>
        <w:pict>
          <v:shape id="_x0000_s1160" type="#_x0000_t202" style="position:absolute;margin-left:1in;margin-top:8.25pt;width:34.15pt;height:17.3pt;z-index:251713024" filled="f" stroked="f" strokecolor="#00b050" strokeweight="1.5pt">
            <v:stroke dashstyle="dash"/>
            <v:textbox style="mso-next-textbox:#_x0000_s1160">
              <w:txbxContent>
                <w:p w:rsidR="00443EB3" w:rsidRPr="00CE3B03" w:rsidRDefault="00443EB3" w:rsidP="009930E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</w:t>
                  </w:r>
                  <w:r>
                    <w:t>-</w:t>
                  </w:r>
                  <w:r>
                    <w:rPr>
                      <w:lang w:val="en-US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1" type="#_x0000_t202" style="position:absolute;margin-left:3in;margin-top:8.25pt;width:34.15pt;height:17.3pt;z-index:251712000" filled="f" stroked="f" strokecolor="#00b050" strokeweight="1.5pt">
            <v:stroke dashstyle="dash"/>
            <v:textbox style="mso-next-textbox:#_x0000_s1161">
              <w:txbxContent>
                <w:p w:rsidR="00443EB3" w:rsidRPr="009930EE" w:rsidRDefault="00443EB3" w:rsidP="009930EE">
                  <w:r>
                    <w:rPr>
                      <w:lang w:val="en-US"/>
                    </w:rPr>
                    <w:t>M</w:t>
                  </w:r>
                  <w:r>
                    <w:t>-Е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2" type="#_x0000_t202" style="position:absolute;margin-left:342pt;margin-top:8.25pt;width:34.15pt;height:17.3pt;z-index:251710976" filled="f" stroked="f" strokecolor="#00b050" strokeweight="1.5pt">
            <v:stroke dashstyle="dash"/>
            <v:textbox style="mso-next-textbox:#_x0000_s1162">
              <w:txbxContent>
                <w:p w:rsidR="00443EB3" w:rsidRPr="009930EE" w:rsidRDefault="00443EB3" w:rsidP="009930EE">
                  <w:r>
                    <w:rPr>
                      <w:lang w:val="en-US"/>
                    </w:rPr>
                    <w:t>M</w:t>
                  </w:r>
                  <w:r>
                    <w:t>-С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3" type="#_x0000_t202" style="position:absolute;margin-left:558pt;margin-top:8.25pt;width:34.15pt;height:17.3pt;z-index:251708928" filled="f" stroked="f" strokecolor="#00b050" strokeweight="1.5pt">
            <v:stroke dashstyle="dash"/>
            <v:textbox style="mso-next-textbox:#_x0000_s1163">
              <w:txbxContent>
                <w:p w:rsidR="00443EB3" w:rsidRPr="00CE3B03" w:rsidRDefault="00443EB3" w:rsidP="009930E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</w:t>
                  </w:r>
                  <w:r>
                    <w:t>-</w:t>
                  </w:r>
                  <w:r>
                    <w:rPr>
                      <w:lang w:val="en-US"/>
                    </w:rPr>
                    <w:t>A</w:t>
                  </w:r>
                </w:p>
              </w:txbxContent>
            </v:textbox>
          </v:shape>
        </w:pict>
      </w:r>
    </w:p>
    <w:p w:rsidR="00443EB3" w:rsidRPr="009930EE" w:rsidRDefault="00443EB3" w:rsidP="009930E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rect id="_x0000_s1164" style="position:absolute;margin-left:684pt;margin-top:16.4pt;width:18pt;height:18pt;z-index:251727360" fillcolor="#333"/>
        </w:pict>
      </w:r>
    </w:p>
    <w:p w:rsidR="00443EB3" w:rsidRPr="009930EE" w:rsidRDefault="00443EB3" w:rsidP="009930E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rect id="_x0000_s1165" style="position:absolute;margin-left:684pt;margin-top:15.55pt;width:9pt;height:18pt;z-index:251728384" fillcolor="lime"/>
        </w:pict>
      </w:r>
      <w:r>
        <w:rPr>
          <w:noProof/>
        </w:rPr>
        <w:pict>
          <v:shape id="_x0000_s1166" type="#_x0000_t202" style="position:absolute;margin-left:225pt;margin-top:24.55pt;width:22.45pt;height:26.15pt;z-index:251717120" filled="f" stroked="f" strokecolor="#00b050" strokeweight="1.5pt">
            <v:stroke dashstyle="dash"/>
            <v:textbox style="mso-next-textbox:#_x0000_s1166">
              <w:txbxContent>
                <w:p w:rsidR="00443EB3" w:rsidRPr="00E64E73" w:rsidRDefault="00443EB3" w:rsidP="002E1F1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7" type="#_x0000_t202" style="position:absolute;margin-left:5in;margin-top:24.55pt;width:22.45pt;height:26.15pt;z-index:251716096" filled="f" stroked="f" strokecolor="#00b050" strokeweight="1.5pt">
            <v:stroke dashstyle="dash"/>
            <v:textbox style="mso-next-textbox:#_x0000_s1167">
              <w:txbxContent>
                <w:p w:rsidR="00443EB3" w:rsidRPr="00E64E73" w:rsidRDefault="00443EB3" w:rsidP="002E1F1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8" type="#_x0000_t202" style="position:absolute;margin-left:603pt;margin-top:6.55pt;width:22.45pt;height:26.15pt;z-index:251715072" filled="f" stroked="f" strokecolor="#00b050" strokeweight="1.5pt">
            <v:stroke dashstyle="dash"/>
            <v:textbox style="mso-next-textbox:#_x0000_s1168">
              <w:txbxContent>
                <w:p w:rsidR="00443EB3" w:rsidRPr="00E64E73" w:rsidRDefault="00443EB3" w:rsidP="002E1F1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shape>
        </w:pict>
      </w:r>
    </w:p>
    <w:p w:rsidR="00443EB3" w:rsidRPr="009930EE" w:rsidRDefault="00443EB3" w:rsidP="009930E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roundrect id="_x0000_s1169" style="position:absolute;margin-left:684pt;margin-top:14.65pt;width:18pt;height:36pt;z-index:251729408" arcsize="10923f" fillcolor="green"/>
        </w:pict>
      </w:r>
      <w:r>
        <w:rPr>
          <w:noProof/>
        </w:rPr>
        <w:pict>
          <v:shape id="_x0000_s1170" type="#_x0000_t202" style="position:absolute;margin-left:81pt;margin-top:5.65pt;width:22.45pt;height:26.15pt;z-index:251718144" filled="f" stroked="f" strokecolor="#00b050" strokeweight="1.5pt">
            <v:stroke dashstyle="dash"/>
            <v:textbox style="mso-next-textbox:#_x0000_s1170">
              <w:txbxContent>
                <w:p w:rsidR="00443EB3" w:rsidRPr="00E64E73" w:rsidRDefault="00443EB3" w:rsidP="002E1F1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1" type="#_x0000_t202" style="position:absolute;margin-left:0;margin-top:14.65pt;width:27pt;height:45pt;z-index:251703808" filled="f" stroked="f" strokecolor="#00b050" strokeweight="1.5pt">
            <v:stroke dashstyle="dash"/>
            <v:textbox style="layout-flow:vertical;mso-layout-flow-alt:bottom-to-top;mso-next-textbox:#_x0000_s1171">
              <w:txbxContent>
                <w:p w:rsidR="00443EB3" w:rsidRPr="00F96591" w:rsidRDefault="00443EB3" w:rsidP="009930EE">
                  <w:pPr>
                    <w:rPr>
                      <w:b/>
                      <w:color w:val="CA3636"/>
                      <w:sz w:val="16"/>
                      <w:szCs w:val="16"/>
                    </w:rPr>
                  </w:pPr>
                  <w:r>
                    <w:rPr>
                      <w:b/>
                      <w:color w:val="CA3636"/>
                      <w:sz w:val="16"/>
                      <w:szCs w:val="16"/>
                    </w:rPr>
                    <w:t xml:space="preserve">      19м </w:t>
                  </w:r>
                </w:p>
              </w:txbxContent>
            </v:textbox>
          </v:shape>
        </w:pict>
      </w:r>
    </w:p>
    <w:p w:rsidR="00443EB3" w:rsidRPr="009930EE" w:rsidRDefault="00443EB3" w:rsidP="009930EE">
      <w:pPr>
        <w:rPr>
          <w:rFonts w:ascii="Times New Roman" w:hAnsi="Times New Roman" w:cs="Times New Roman"/>
          <w:sz w:val="32"/>
          <w:szCs w:val="32"/>
        </w:rPr>
      </w:pPr>
    </w:p>
    <w:p w:rsidR="00443EB3" w:rsidRPr="009930EE" w:rsidRDefault="00443EB3" w:rsidP="009930E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shape id="_x0000_s1172" type="#_x0000_t10" style="position:absolute;margin-left:684pt;margin-top:3.95pt;width:27pt;height:18pt;z-index:251731456" fillcolor="red"/>
        </w:pict>
      </w:r>
    </w:p>
    <w:p w:rsidR="00443EB3" w:rsidRPr="009930EE" w:rsidRDefault="00443EB3" w:rsidP="009930E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shape id="_x0000_s1173" type="#_x0000_t6" style="position:absolute;margin-left:684pt;margin-top:3.1pt;width:9pt;height:27pt;z-index:251732480" fillcolor="gray"/>
        </w:pict>
      </w:r>
    </w:p>
    <w:p w:rsidR="00443EB3" w:rsidRPr="009930EE" w:rsidRDefault="00443EB3" w:rsidP="009930E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rect id="_x0000_s1174" style="position:absolute;margin-left:702pt;margin-top:20.25pt;width:9pt;height:9pt;z-index:251734528"/>
        </w:pict>
      </w:r>
      <w:r>
        <w:rPr>
          <w:noProof/>
        </w:rPr>
        <w:pict>
          <v:rect id="_x0000_s1175" style="position:absolute;margin-left:675pt;margin-top:11.25pt;width:27pt;height:27pt;rotation:90;z-index:251733504" fillcolor="#669"/>
        </w:pict>
      </w:r>
      <w:r>
        <w:rPr>
          <w:noProof/>
        </w:rPr>
        <w:pict>
          <v:shape id="_x0000_s1176" type="#_x0000_t202" style="position:absolute;margin-left:603pt;margin-top:2.25pt;width:21.1pt;height:26.2pt;z-index:251714048" filled="f" stroked="f" strokecolor="#00b050" strokeweight="1.5pt">
            <v:stroke dashstyle="dash"/>
            <v:textbox style="mso-next-textbox:#_x0000_s1176">
              <w:txbxContent>
                <w:p w:rsidR="00443EB3" w:rsidRPr="00E64E73" w:rsidRDefault="00443EB3" w:rsidP="002E1F1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shape>
        </w:pict>
      </w:r>
    </w:p>
    <w:p w:rsidR="00443EB3" w:rsidRPr="009930EE" w:rsidRDefault="00443EB3" w:rsidP="009930E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shape id="_x0000_s1177" type="#_x0000_t202" style="position:absolute;margin-left:27pt;margin-top:1.4pt;width:22.45pt;height:26.15pt;z-index:251720192" filled="f" stroked="f" strokecolor="#00b050" strokeweight="1.5pt">
            <v:stroke dashstyle="dash"/>
            <v:textbox style="mso-next-textbox:#_x0000_s1177">
              <w:txbxContent>
                <w:p w:rsidR="00443EB3" w:rsidRPr="00A70EAE" w:rsidRDefault="00443EB3" w:rsidP="002E1F15"/>
              </w:txbxContent>
            </v:textbox>
          </v:shape>
        </w:pict>
      </w:r>
      <w:r>
        <w:rPr>
          <w:noProof/>
        </w:rPr>
        <w:pict>
          <v:roundrect id="_x0000_s1178" style="position:absolute;margin-left:27pt;margin-top:1.4pt;width:18pt;height:36pt;z-index:251719168" arcsize="10923f" fillcolor="green"/>
        </w:pict>
      </w:r>
    </w:p>
    <w:p w:rsidR="00443EB3" w:rsidRPr="009930EE" w:rsidRDefault="00443EB3" w:rsidP="009930E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shape id="_x0000_s1179" type="#_x0000_t202" style="position:absolute;margin-left:666pt;margin-top:.55pt;width:153pt;height:1in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" filled="f" stroked="f">
            <v:textbox style="mso-next-textbox:#_x0000_s1179">
              <w:txbxContent>
                <w:p w:rsidR="00443EB3" w:rsidRPr="008E7FCB" w:rsidRDefault="00443EB3" w:rsidP="001279E9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Согласованно _____________________</w:t>
                  </w:r>
                </w:p>
                <w:p w:rsidR="00443EB3" w:rsidRPr="001F57F6" w:rsidRDefault="00443EB3" w:rsidP="001279E9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«_____» _________ </w:t>
                  </w:r>
                  <w:smartTag w:uri="urn:schemas-microsoft-com:office:smarttags" w:element="metricconverter">
                    <w:smartTagPr>
                      <w:attr w:name="ProductID" w:val="2021 г"/>
                    </w:smartTagPr>
                    <w:r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2021 </w:t>
                    </w:r>
                    <w:r w:rsidRPr="001F57F6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г</w:t>
                    </w:r>
                  </w:smartTag>
                  <w:r w:rsidRPr="001F57F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0" type="#_x0000_t202" style="position:absolute;margin-left:495pt;margin-top:9.55pt;width:34.15pt;height:17.3pt;z-index:251709952" filled="f" stroked="f" strokecolor="#00b050" strokeweight="1.5pt">
            <v:stroke dashstyle="dash"/>
            <v:textbox style="mso-next-textbox:#_x0000_s1180">
              <w:txbxContent>
                <w:p w:rsidR="00443EB3" w:rsidRPr="009930EE" w:rsidRDefault="00443EB3" w:rsidP="009930EE">
                  <w:r>
                    <w:rPr>
                      <w:lang w:val="en-US"/>
                    </w:rPr>
                    <w:t>M</w:t>
                  </w:r>
                  <w:r>
                    <w:t>-В</w:t>
                  </w:r>
                </w:p>
              </w:txbxContent>
            </v:textbox>
          </v:shape>
        </w:pict>
      </w:r>
    </w:p>
    <w:p w:rsidR="00443EB3" w:rsidRDefault="00443EB3" w:rsidP="009930EE">
      <w:pPr>
        <w:rPr>
          <w:rFonts w:ascii="Times New Roman" w:hAnsi="Times New Roman" w:cs="Times New Roman"/>
          <w:sz w:val="32"/>
          <w:szCs w:val="32"/>
        </w:rPr>
      </w:pPr>
    </w:p>
    <w:p w:rsidR="00443EB3" w:rsidRPr="009930EE" w:rsidRDefault="00443EB3" w:rsidP="009930EE">
      <w:pPr>
        <w:tabs>
          <w:tab w:val="left" w:pos="6165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shape id="_x0000_s1181" type="#_x0000_t202" style="position:absolute;margin-left:369pt;margin-top:34.85pt;width:43.6pt;height:22.75pt;z-index:251704832" filled="f" stroked="f" strokecolor="#00b050" strokeweight="1.5pt">
            <v:stroke dashstyle="dash"/>
            <v:textbox style="mso-next-textbox:#_x0000_s1181">
              <w:txbxContent>
                <w:p w:rsidR="00443EB3" w:rsidRPr="00F96591" w:rsidRDefault="00443EB3" w:rsidP="009930EE">
                  <w:pPr>
                    <w:rPr>
                      <w:b/>
                      <w:color w:val="CA3636"/>
                      <w:sz w:val="16"/>
                      <w:szCs w:val="16"/>
                    </w:rPr>
                  </w:pPr>
                  <w:r>
                    <w:rPr>
                      <w:b/>
                      <w:color w:val="CA3636"/>
                      <w:sz w:val="16"/>
                      <w:szCs w:val="16"/>
                    </w:rPr>
                    <w:t>36</w:t>
                  </w:r>
                  <w:r w:rsidRPr="00F96591">
                    <w:rPr>
                      <w:b/>
                      <w:color w:val="CA3636"/>
                      <w:sz w:val="16"/>
                      <w:szCs w:val="16"/>
                    </w:rPr>
                    <w:t>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32"/>
          <w:szCs w:val="32"/>
        </w:rPr>
        <w:tab/>
      </w:r>
    </w:p>
    <w:sectPr w:rsidR="00443EB3" w:rsidRPr="009930EE" w:rsidSect="00BE0F75">
      <w:pgSz w:w="16838" w:h="11906" w:orient="landscape"/>
      <w:pgMar w:top="0" w:right="0" w:bottom="0" w:left="0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3EB3" w:rsidRDefault="00443EB3">
      <w:pPr>
        <w:spacing w:after="0" w:line="240" w:lineRule="auto"/>
      </w:pPr>
      <w:r>
        <w:separator/>
      </w:r>
    </w:p>
  </w:endnote>
  <w:endnote w:type="continuationSeparator" w:id="0">
    <w:p w:rsidR="00443EB3" w:rsidRDefault="00443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yak Condensed Medium Cyr">
    <w:altName w:val="Calibri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ayak Condensed Mediu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yak Condensed">
    <w:altName w:val="????????ndense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yak Light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B3" w:rsidRPr="00DD0C5D" w:rsidRDefault="00443EB3" w:rsidP="00270666">
    <w:pP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" o:spid="_x0000_s2049" type="#_x0000_t75" style="position:absolute;margin-left:399.85pt;margin-top:-3.6pt;width:105.3pt;height:13pt;z-index:-251656192;visibility:visible">
          <v:imagedata r:id="rId1" o:title=""/>
        </v:shape>
      </w:pict>
    </w:r>
    <w:r w:rsidRPr="00DD0C5D">
      <w:rPr>
        <w:rFonts w:ascii="Mayak Light" w:hAnsi="Mayak Light" w:cs="Times New Roman"/>
        <w:b/>
        <w:bCs/>
        <w:color w:val="000000"/>
        <w:sz w:val="20"/>
        <w:szCs w:val="20"/>
      </w:rPr>
      <w:fldChar w:fldCharType="begin"/>
    </w:r>
    <w:r w:rsidRPr="00DD0C5D">
      <w:rPr>
        <w:rFonts w:ascii="Mayak Light" w:hAnsi="Mayak Light" w:cs="Times New Roman"/>
        <w:b/>
        <w:bCs/>
        <w:color w:val="000000"/>
        <w:sz w:val="20"/>
        <w:szCs w:val="20"/>
      </w:rPr>
      <w:instrText>PAGE   \* MERGEFORMAT</w:instrText>
    </w:r>
    <w:r w:rsidRPr="00DD0C5D">
      <w:rPr>
        <w:rFonts w:ascii="Mayak Light" w:hAnsi="Mayak Light" w:cs="Times New Roman"/>
        <w:b/>
        <w:bCs/>
        <w:color w:val="000000"/>
        <w:sz w:val="20"/>
        <w:szCs w:val="20"/>
      </w:rPr>
      <w:fldChar w:fldCharType="separate"/>
    </w:r>
    <w:r>
      <w:rPr>
        <w:rFonts w:ascii="Mayak Light" w:hAnsi="Mayak Light" w:cs="Times New Roman"/>
        <w:b/>
        <w:bCs/>
        <w:noProof/>
        <w:color w:val="000000"/>
        <w:sz w:val="20"/>
        <w:szCs w:val="20"/>
      </w:rPr>
      <w:t>1</w:t>
    </w:r>
    <w:r w:rsidRPr="00DD0C5D">
      <w:rPr>
        <w:rFonts w:ascii="Mayak Light" w:hAnsi="Mayak Light" w:cs="Times New Roman"/>
        <w:b/>
        <w:bCs/>
        <w:color w:val="000000"/>
        <w:sz w:val="20"/>
        <w:szCs w:val="20"/>
      </w:rPr>
      <w:fldChar w:fldCharType="end"/>
    </w:r>
    <w:r w:rsidRPr="00DD0C5D">
      <w:rPr>
        <w:rFonts w:ascii="Mayak Light" w:hAnsi="Mayak Light" w:cs="Times New Roman"/>
        <w:b/>
        <w:bCs/>
        <w:color w:val="000000"/>
        <w:sz w:val="20"/>
        <w:szCs w:val="20"/>
      </w:rPr>
      <w:t xml:space="preserve"> «НАЗВАНИЕ КОМПТЕНЦИИ»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3EB3" w:rsidRDefault="00443EB3">
      <w:pPr>
        <w:spacing w:after="0" w:line="240" w:lineRule="auto"/>
      </w:pPr>
      <w:r>
        <w:separator/>
      </w:r>
    </w:p>
  </w:footnote>
  <w:footnote w:type="continuationSeparator" w:id="0">
    <w:p w:rsidR="00443EB3" w:rsidRDefault="00443E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B3" w:rsidRDefault="00443EB3">
    <w:pP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B3" w:rsidRDefault="00443EB3">
    <w:pP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 w:val="0"/>
        <w:i/>
      </w:rPr>
    </w:lvl>
  </w:abstractNum>
  <w:abstractNum w:abstractNumId="1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cs="Times New Roman"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i/>
      </w:rPr>
    </w:lvl>
  </w:abstractNum>
  <w:abstractNum w:abstractNumId="2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abstractNum w:abstractNumId="3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cs="Times New Roman"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cs="Times New Roman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  <w:b w:val="0"/>
        <w:i/>
      </w:rPr>
    </w:lvl>
  </w:abstractNum>
  <w:abstractNum w:abstractNumId="5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cs="Times New Roman"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cs="Times New Roman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  <w:b w:val="0"/>
        <w:i/>
      </w:rPr>
    </w:lvl>
  </w:abstractNum>
  <w:abstractNum w:abstractNumId="6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7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8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cs="Times New Roman"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 w:val="0"/>
        <w:i/>
      </w:rPr>
    </w:lvl>
  </w:abstractNum>
  <w:abstractNum w:abstractNumId="9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  <w:rPr>
        <w:rFonts w:cs="Times New Roman"/>
      </w:rPr>
    </w:lvl>
    <w:lvl w:ilvl="1">
      <w:start w:val="8"/>
      <w:numFmt w:val="decimal"/>
      <w:lvlText w:val="%1.%2."/>
      <w:lvlJc w:val="left"/>
      <w:pPr>
        <w:ind w:left="1642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56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846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476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05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332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8254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9536" w:hanging="2160"/>
      </w:pPr>
      <w:rPr>
        <w:rFonts w:cs="Times New Roman"/>
      </w:rPr>
    </w:lvl>
  </w:abstractNum>
  <w:abstractNum w:abstractNumId="1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rFonts w:cs="Times New Roman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Times New Roman" w:hAnsi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  <w:rPr>
        <w:rFonts w:cs="Times New Roman"/>
      </w:rPr>
    </w:lvl>
    <w:lvl w:ilvl="4">
      <w:start w:val="1"/>
      <w:numFmt w:val="decimal"/>
      <w:lvlText w:val="%1.%2.●.%4.%5."/>
      <w:lvlJc w:val="left"/>
      <w:pPr>
        <w:ind w:left="2880" w:hanging="1080"/>
      </w:pPr>
      <w:rPr>
        <w:rFonts w:cs="Times New Roman"/>
      </w:rPr>
    </w:lvl>
    <w:lvl w:ilvl="5">
      <w:start w:val="1"/>
      <w:numFmt w:val="decimal"/>
      <w:lvlText w:val="%1.%2.●.%4.%5.%6."/>
      <w:lvlJc w:val="left"/>
      <w:pPr>
        <w:ind w:left="3240" w:hanging="1080"/>
      </w:pPr>
      <w:rPr>
        <w:rFonts w:cs="Times New Roman"/>
      </w:rPr>
    </w:lvl>
    <w:lvl w:ilvl="6">
      <w:start w:val="1"/>
      <w:numFmt w:val="decimal"/>
      <w:lvlText w:val="%1.%2.●.%4.%5.%6.%7."/>
      <w:lvlJc w:val="left"/>
      <w:pPr>
        <w:ind w:left="3960" w:hanging="1440"/>
      </w:pPr>
      <w:rPr>
        <w:rFonts w:cs="Times New Roman"/>
      </w:rPr>
    </w:lvl>
    <w:lvl w:ilvl="7">
      <w:start w:val="1"/>
      <w:numFmt w:val="decimal"/>
      <w:lvlText w:val="%1.%2.●.%4.%5.%6.%7.%8."/>
      <w:lvlJc w:val="left"/>
      <w:pPr>
        <w:ind w:left="4320" w:hanging="1440"/>
      </w:pPr>
      <w:rPr>
        <w:rFonts w:cs="Times New Roman"/>
      </w:rPr>
    </w:lvl>
    <w:lvl w:ilvl="8">
      <w:start w:val="1"/>
      <w:numFmt w:val="decimal"/>
      <w:lvlText w:val="%1.%2.●.%4.%5.%6.%7.%8.%9."/>
      <w:lvlJc w:val="left"/>
      <w:pPr>
        <w:ind w:left="5040" w:hanging="1800"/>
      </w:pPr>
      <w:rPr>
        <w:rFonts w:cs="Times New Roman"/>
      </w:rPr>
    </w:lvl>
  </w:abstractNum>
  <w:abstractNum w:abstractNumId="12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3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Times New Roman" w:hAnsi="Noto Sans Symbols"/>
      </w:rPr>
    </w:lvl>
  </w:abstractNum>
  <w:abstractNum w:abstractNumId="14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  <w:rPr>
        <w:rFonts w:cs="Times New Roman"/>
      </w:rPr>
    </w:lvl>
    <w:lvl w:ilvl="1">
      <w:start w:val="9"/>
      <w:numFmt w:val="decimal"/>
      <w:lvlText w:val="%1.%2."/>
      <w:lvlJc w:val="left"/>
      <w:pPr>
        <w:ind w:left="1642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56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846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476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05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332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8254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9536" w:hanging="2160"/>
      </w:pPr>
      <w:rPr>
        <w:rFonts w:cs="Times New Roman"/>
      </w:rPr>
    </w:lvl>
  </w:abstractNum>
  <w:abstractNum w:abstractNumId="15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  <w:rPr>
        <w:rFonts w:cs="Times New Roman"/>
      </w:rPr>
    </w:lvl>
    <w:lvl w:ilvl="1">
      <w:start w:val="9"/>
      <w:numFmt w:val="decimal"/>
      <w:lvlText w:val="%1.%2."/>
      <w:lvlJc w:val="left"/>
      <w:pPr>
        <w:ind w:left="1642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56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846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476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05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332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8254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9536" w:hanging="2160"/>
      </w:pPr>
      <w:rPr>
        <w:rFonts w:cs="Times New Roman"/>
      </w:rPr>
    </w:lvl>
  </w:abstractNum>
  <w:abstractNum w:abstractNumId="16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  <w:rPr>
        <w:rFonts w:cs="Times New Roman"/>
      </w:rPr>
    </w:lvl>
    <w:lvl w:ilvl="1">
      <w:start w:val="8"/>
      <w:numFmt w:val="decimal"/>
      <w:lvlText w:val="%1.%2."/>
      <w:lvlJc w:val="left"/>
      <w:pPr>
        <w:ind w:left="1642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56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846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476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05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332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8254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9536" w:hanging="2160"/>
      </w:pPr>
      <w:rPr>
        <w:rFonts w:cs="Times New Roman"/>
      </w:rPr>
    </w:lvl>
  </w:abstractNum>
  <w:abstractNum w:abstractNumId="18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  <w:rPr>
        <w:rFonts w:cs="Times New Roman"/>
      </w:rPr>
    </w:lvl>
    <w:lvl w:ilvl="1">
      <w:start w:val="8"/>
      <w:numFmt w:val="decimal"/>
      <w:lvlText w:val="%1.%2."/>
      <w:lvlJc w:val="left"/>
      <w:pPr>
        <w:ind w:left="1751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78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4173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20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59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986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9017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0408" w:hanging="2160"/>
      </w:pPr>
      <w:rPr>
        <w:rFonts w:cs="Times New Roman"/>
      </w:r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3D29"/>
    <w:rsid w:val="00013A0F"/>
    <w:rsid w:val="00014241"/>
    <w:rsid w:val="00023AF8"/>
    <w:rsid w:val="00023BE6"/>
    <w:rsid w:val="00025476"/>
    <w:rsid w:val="000277DA"/>
    <w:rsid w:val="00031F0C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4ABF"/>
    <w:rsid w:val="001279E9"/>
    <w:rsid w:val="00137CA6"/>
    <w:rsid w:val="00197600"/>
    <w:rsid w:val="001F57F6"/>
    <w:rsid w:val="002016E2"/>
    <w:rsid w:val="00235856"/>
    <w:rsid w:val="00242941"/>
    <w:rsid w:val="00270666"/>
    <w:rsid w:val="002728CC"/>
    <w:rsid w:val="00290F90"/>
    <w:rsid w:val="002A45F5"/>
    <w:rsid w:val="002B0624"/>
    <w:rsid w:val="002B36BD"/>
    <w:rsid w:val="002B492F"/>
    <w:rsid w:val="002E1F15"/>
    <w:rsid w:val="00303096"/>
    <w:rsid w:val="00322D1B"/>
    <w:rsid w:val="00322EA8"/>
    <w:rsid w:val="00324182"/>
    <w:rsid w:val="0034341B"/>
    <w:rsid w:val="003461FF"/>
    <w:rsid w:val="00365843"/>
    <w:rsid w:val="003732A7"/>
    <w:rsid w:val="00373AE2"/>
    <w:rsid w:val="00381161"/>
    <w:rsid w:val="00397249"/>
    <w:rsid w:val="003A2224"/>
    <w:rsid w:val="003C53D3"/>
    <w:rsid w:val="003C6AD2"/>
    <w:rsid w:val="003D1801"/>
    <w:rsid w:val="0040002F"/>
    <w:rsid w:val="004207C9"/>
    <w:rsid w:val="00431A85"/>
    <w:rsid w:val="00443EB3"/>
    <w:rsid w:val="00455F59"/>
    <w:rsid w:val="00460BB8"/>
    <w:rsid w:val="0047229F"/>
    <w:rsid w:val="004B4B32"/>
    <w:rsid w:val="004C07EC"/>
    <w:rsid w:val="004D5267"/>
    <w:rsid w:val="00500B10"/>
    <w:rsid w:val="00542B18"/>
    <w:rsid w:val="00545107"/>
    <w:rsid w:val="0057773D"/>
    <w:rsid w:val="0058146D"/>
    <w:rsid w:val="00586C82"/>
    <w:rsid w:val="005A339E"/>
    <w:rsid w:val="005B4DC1"/>
    <w:rsid w:val="005C20EC"/>
    <w:rsid w:val="005C5C7C"/>
    <w:rsid w:val="005F1C4A"/>
    <w:rsid w:val="00623E2E"/>
    <w:rsid w:val="00644ECD"/>
    <w:rsid w:val="00646347"/>
    <w:rsid w:val="0065120E"/>
    <w:rsid w:val="0067136B"/>
    <w:rsid w:val="00675DCB"/>
    <w:rsid w:val="0069564A"/>
    <w:rsid w:val="006A4278"/>
    <w:rsid w:val="006B5B1C"/>
    <w:rsid w:val="006E47D4"/>
    <w:rsid w:val="006F669E"/>
    <w:rsid w:val="00711375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4990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46BC1"/>
    <w:rsid w:val="00852D8A"/>
    <w:rsid w:val="00862CFD"/>
    <w:rsid w:val="00863621"/>
    <w:rsid w:val="008A3901"/>
    <w:rsid w:val="008B3C8F"/>
    <w:rsid w:val="008C5A11"/>
    <w:rsid w:val="008E7FCB"/>
    <w:rsid w:val="0091498F"/>
    <w:rsid w:val="0092384F"/>
    <w:rsid w:val="00925408"/>
    <w:rsid w:val="00926E7E"/>
    <w:rsid w:val="00927BD5"/>
    <w:rsid w:val="009733CE"/>
    <w:rsid w:val="00976C1E"/>
    <w:rsid w:val="009830C6"/>
    <w:rsid w:val="009930EE"/>
    <w:rsid w:val="009E37D8"/>
    <w:rsid w:val="00A141B6"/>
    <w:rsid w:val="00A30A71"/>
    <w:rsid w:val="00A702B0"/>
    <w:rsid w:val="00A70EAE"/>
    <w:rsid w:val="00A83D29"/>
    <w:rsid w:val="00AA0DD7"/>
    <w:rsid w:val="00AD79A1"/>
    <w:rsid w:val="00AE0BE0"/>
    <w:rsid w:val="00AE661F"/>
    <w:rsid w:val="00AF5E87"/>
    <w:rsid w:val="00B10B0E"/>
    <w:rsid w:val="00B2734D"/>
    <w:rsid w:val="00B365EE"/>
    <w:rsid w:val="00B45CE3"/>
    <w:rsid w:val="00B54A90"/>
    <w:rsid w:val="00B5543D"/>
    <w:rsid w:val="00B60D59"/>
    <w:rsid w:val="00B91E9A"/>
    <w:rsid w:val="00B922AD"/>
    <w:rsid w:val="00B94BBA"/>
    <w:rsid w:val="00BE0F75"/>
    <w:rsid w:val="00BE15C6"/>
    <w:rsid w:val="00BE6AF8"/>
    <w:rsid w:val="00BF5019"/>
    <w:rsid w:val="00C038EF"/>
    <w:rsid w:val="00C37DA5"/>
    <w:rsid w:val="00C42704"/>
    <w:rsid w:val="00C80FBF"/>
    <w:rsid w:val="00C82E33"/>
    <w:rsid w:val="00C85DBC"/>
    <w:rsid w:val="00CA7C0D"/>
    <w:rsid w:val="00CB25BC"/>
    <w:rsid w:val="00CC3412"/>
    <w:rsid w:val="00CD6A0C"/>
    <w:rsid w:val="00CE059D"/>
    <w:rsid w:val="00CE302F"/>
    <w:rsid w:val="00CE3B03"/>
    <w:rsid w:val="00D2528B"/>
    <w:rsid w:val="00D30963"/>
    <w:rsid w:val="00D81801"/>
    <w:rsid w:val="00D84E74"/>
    <w:rsid w:val="00D96A1B"/>
    <w:rsid w:val="00DA0B34"/>
    <w:rsid w:val="00DB5A7B"/>
    <w:rsid w:val="00DD0C5D"/>
    <w:rsid w:val="00DD2624"/>
    <w:rsid w:val="00DD70DD"/>
    <w:rsid w:val="00DD79D5"/>
    <w:rsid w:val="00DE3893"/>
    <w:rsid w:val="00E17C67"/>
    <w:rsid w:val="00E22173"/>
    <w:rsid w:val="00E22BA5"/>
    <w:rsid w:val="00E555D5"/>
    <w:rsid w:val="00E64E73"/>
    <w:rsid w:val="00EC4C64"/>
    <w:rsid w:val="00EF393C"/>
    <w:rsid w:val="00F51BDC"/>
    <w:rsid w:val="00F55DE5"/>
    <w:rsid w:val="00F57FDA"/>
    <w:rsid w:val="00F910FA"/>
    <w:rsid w:val="00F96591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AA0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1"/>
    <w:uiPriority w:val="99"/>
    <w:qFormat/>
    <w:rsid w:val="00DB5A7B"/>
    <w:pPr>
      <w:keepNext/>
      <w:spacing w:before="240" w:after="120" w:line="360" w:lineRule="auto"/>
      <w:outlineLvl w:val="0"/>
    </w:pPr>
    <w:rPr>
      <w:rFonts w:ascii="Arial" w:hAnsi="Arial" w:cs="Arial"/>
      <w:b/>
      <w:smallCaps/>
      <w:color w:val="2C8DE6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B5A7B"/>
    <w:pPr>
      <w:keepNext/>
      <w:spacing w:before="240" w:after="120" w:line="360" w:lineRule="auto"/>
      <w:outlineLvl w:val="1"/>
    </w:pPr>
    <w:rPr>
      <w:rFonts w:ascii="Arial" w:hAnsi="Arial" w:cs="Arial"/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B5A7B"/>
    <w:pPr>
      <w:keepNext/>
      <w:spacing w:before="120" w:after="0" w:line="360" w:lineRule="auto"/>
      <w:outlineLvl w:val="2"/>
    </w:pPr>
    <w:rPr>
      <w:rFonts w:ascii="Arial" w:hAnsi="Arial" w:cs="Arial"/>
      <w:b/>
    </w:rPr>
  </w:style>
  <w:style w:type="paragraph" w:styleId="Heading4">
    <w:name w:val="heading 4"/>
    <w:basedOn w:val="Normal"/>
    <w:next w:val="Normal"/>
    <w:link w:val="Heading4Char"/>
    <w:uiPriority w:val="99"/>
    <w:qFormat/>
    <w:rsid w:val="00DB5A7B"/>
    <w:pPr>
      <w:keepNext/>
      <w:widowControl w:val="0"/>
      <w:spacing w:after="0" w:line="360" w:lineRule="auto"/>
      <w:outlineLvl w:val="3"/>
    </w:pPr>
    <w:rPr>
      <w:rFonts w:ascii="Arial" w:hAnsi="Arial" w:cs="Arial"/>
      <w:b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B5A7B"/>
    <w:pPr>
      <w:keepNext/>
      <w:widowControl w:val="0"/>
      <w:spacing w:after="0" w:line="360" w:lineRule="auto"/>
      <w:jc w:val="both"/>
      <w:outlineLvl w:val="4"/>
    </w:pPr>
    <w:rPr>
      <w:rFonts w:ascii="Arial" w:hAnsi="Arial" w:cs="Arial"/>
      <w:b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B5A7B"/>
    <w:pPr>
      <w:keepNext/>
      <w:widowControl w:val="0"/>
      <w:spacing w:after="58" w:line="360" w:lineRule="auto"/>
      <w:outlineLvl w:val="5"/>
    </w:pPr>
    <w:rPr>
      <w:rFonts w:ascii="Arial" w:hAnsi="Arial" w:cs="Arial"/>
      <w:b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797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92AA0"/>
    <w:rPr>
      <w:rFonts w:ascii="Arial" w:eastAsia="Times New Roman" w:hAnsi="Arial" w:cs="Arial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797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797C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797C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797C"/>
    <w:rPr>
      <w:rFonts w:asciiTheme="minorHAnsi" w:eastAsiaTheme="minorEastAsia" w:hAnsiTheme="minorHAnsi" w:cstheme="minorBidi"/>
      <w:b/>
      <w:bCs/>
    </w:rPr>
  </w:style>
  <w:style w:type="table" w:customStyle="1" w:styleId="TableNormal1">
    <w:name w:val="Table Normal1"/>
    <w:uiPriority w:val="99"/>
    <w:rsid w:val="00DB5A7B"/>
    <w:pPr>
      <w:spacing w:after="160" w:line="259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DB5A7B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D797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DB5A7B"/>
    <w:rPr>
      <w:color w:val="5A5A5A"/>
    </w:rPr>
  </w:style>
  <w:style w:type="character" w:customStyle="1" w:styleId="SubtitleChar">
    <w:name w:val="Subtitle Char"/>
    <w:basedOn w:val="DefaultParagraphFont"/>
    <w:link w:val="Subtitle"/>
    <w:uiPriority w:val="11"/>
    <w:rsid w:val="004D797C"/>
    <w:rPr>
      <w:rFonts w:asciiTheme="majorHAnsi" w:eastAsiaTheme="majorEastAsia" w:hAnsiTheme="majorHAnsi" w:cstheme="majorBidi"/>
      <w:sz w:val="24"/>
      <w:szCs w:val="24"/>
    </w:rPr>
  </w:style>
  <w:style w:type="table" w:customStyle="1" w:styleId="a">
    <w:name w:val="Стиль"/>
    <w:basedOn w:val="TableNormal1"/>
    <w:uiPriority w:val="99"/>
    <w:rsid w:val="00DB5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тиль27"/>
    <w:basedOn w:val="TableNormal1"/>
    <w:uiPriority w:val="99"/>
    <w:rsid w:val="00DB5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тиль26"/>
    <w:basedOn w:val="TableNormal1"/>
    <w:uiPriority w:val="99"/>
    <w:rsid w:val="00DB5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тиль25"/>
    <w:basedOn w:val="TableNormal1"/>
    <w:uiPriority w:val="99"/>
    <w:rsid w:val="00DB5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тиль24"/>
    <w:basedOn w:val="TableNormal1"/>
    <w:uiPriority w:val="99"/>
    <w:rsid w:val="00DB5A7B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23">
    <w:name w:val="Стиль23"/>
    <w:basedOn w:val="TableNormal1"/>
    <w:uiPriority w:val="99"/>
    <w:rsid w:val="00DB5A7B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22">
    <w:name w:val="Стиль22"/>
    <w:basedOn w:val="TableNormal1"/>
    <w:uiPriority w:val="99"/>
    <w:rsid w:val="00DB5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тиль21"/>
    <w:basedOn w:val="TableNormal1"/>
    <w:uiPriority w:val="99"/>
    <w:rsid w:val="00DB5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тиль20"/>
    <w:basedOn w:val="TableNormal1"/>
    <w:uiPriority w:val="99"/>
    <w:rsid w:val="00DB5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тиль19"/>
    <w:basedOn w:val="TableNormal1"/>
    <w:uiPriority w:val="99"/>
    <w:rsid w:val="00DB5A7B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18">
    <w:name w:val="Стиль18"/>
    <w:basedOn w:val="TableNormal1"/>
    <w:uiPriority w:val="99"/>
    <w:rsid w:val="00DB5A7B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17">
    <w:name w:val="Стиль17"/>
    <w:basedOn w:val="TableNormal1"/>
    <w:uiPriority w:val="99"/>
    <w:rsid w:val="00DB5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тиль16"/>
    <w:basedOn w:val="TableNormal1"/>
    <w:uiPriority w:val="99"/>
    <w:rsid w:val="00DB5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тиль15"/>
    <w:basedOn w:val="TableNormal1"/>
    <w:uiPriority w:val="99"/>
    <w:rsid w:val="00DB5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тиль14"/>
    <w:basedOn w:val="TableNormal1"/>
    <w:uiPriority w:val="99"/>
    <w:rsid w:val="00DB5A7B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13">
    <w:name w:val="Стиль13"/>
    <w:basedOn w:val="TableNormal1"/>
    <w:uiPriority w:val="99"/>
    <w:rsid w:val="00DB5A7B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12">
    <w:name w:val="Стиль12"/>
    <w:basedOn w:val="TableNormal1"/>
    <w:uiPriority w:val="99"/>
    <w:rsid w:val="00DB5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тиль11"/>
    <w:basedOn w:val="TableNormal1"/>
    <w:uiPriority w:val="99"/>
    <w:rsid w:val="00DB5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тиль10"/>
    <w:basedOn w:val="TableNormal1"/>
    <w:uiPriority w:val="99"/>
    <w:rsid w:val="00DB5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тиль9"/>
    <w:basedOn w:val="TableNormal1"/>
    <w:uiPriority w:val="99"/>
    <w:rsid w:val="00DB5A7B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8">
    <w:name w:val="Стиль8"/>
    <w:basedOn w:val="TableNormal1"/>
    <w:uiPriority w:val="99"/>
    <w:rsid w:val="00DB5A7B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7">
    <w:name w:val="Стиль7"/>
    <w:basedOn w:val="TableNormal1"/>
    <w:uiPriority w:val="99"/>
    <w:rsid w:val="00DB5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тиль6"/>
    <w:basedOn w:val="TableNormal1"/>
    <w:uiPriority w:val="99"/>
    <w:rsid w:val="00DB5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тиль5"/>
    <w:basedOn w:val="TableNormal1"/>
    <w:uiPriority w:val="99"/>
    <w:rsid w:val="00DB5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тиль4"/>
    <w:basedOn w:val="TableNormal1"/>
    <w:uiPriority w:val="99"/>
    <w:rsid w:val="00DB5A7B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3">
    <w:name w:val="Стиль3"/>
    <w:basedOn w:val="TableNormal1"/>
    <w:uiPriority w:val="99"/>
    <w:rsid w:val="00DB5A7B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2">
    <w:name w:val="Стиль2"/>
    <w:basedOn w:val="TableNormal1"/>
    <w:uiPriority w:val="99"/>
    <w:rsid w:val="00DB5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тиль1"/>
    <w:basedOn w:val="TableNormal1"/>
    <w:uiPriority w:val="99"/>
    <w:rsid w:val="00DB5A7B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rsid w:val="00DB5A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B5A7B"/>
    <w:rPr>
      <w:rFonts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rsid w:val="00DB5A7B"/>
    <w:rPr>
      <w:rFonts w:cs="Times New Roman"/>
      <w:sz w:val="16"/>
      <w:szCs w:val="16"/>
    </w:rPr>
  </w:style>
  <w:style w:type="paragraph" w:styleId="ListParagraph">
    <w:name w:val="List Paragraph"/>
    <w:basedOn w:val="Normal"/>
    <w:uiPriority w:val="99"/>
    <w:qFormat/>
    <w:rsid w:val="00FB6984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99"/>
    <w:rsid w:val="00110F45"/>
    <w:pPr>
      <w:spacing w:after="100"/>
      <w:ind w:left="220"/>
    </w:pPr>
  </w:style>
  <w:style w:type="character" w:styleId="Hyperlink">
    <w:name w:val="Hyperlink"/>
    <w:basedOn w:val="DefaultParagraphFont"/>
    <w:uiPriority w:val="99"/>
    <w:rsid w:val="00110F45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autoRedefine/>
    <w:uiPriority w:val="99"/>
    <w:rsid w:val="00A141B6"/>
    <w:pPr>
      <w:spacing w:after="100"/>
    </w:pPr>
  </w:style>
  <w:style w:type="paragraph" w:styleId="TOC3">
    <w:name w:val="toc 3"/>
    <w:basedOn w:val="Normal"/>
    <w:next w:val="Normal"/>
    <w:autoRedefine/>
    <w:uiPriority w:val="99"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TableGrid">
    <w:name w:val="Table Grid"/>
    <w:basedOn w:val="TableNormal"/>
    <w:uiPriority w:val="99"/>
    <w:rsid w:val="00BE15C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E2FC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E2FC7"/>
    <w:rPr>
      <w:rFonts w:cs="Times New Roman"/>
    </w:rPr>
  </w:style>
  <w:style w:type="paragraph" w:customStyle="1" w:styleId="-2">
    <w:name w:val="!заголовок-2"/>
    <w:basedOn w:val="Heading2"/>
    <w:link w:val="-20"/>
    <w:uiPriority w:val="99"/>
    <w:rsid w:val="002B492F"/>
    <w:rPr>
      <w:rFonts w:eastAsia="Times New Roman" w:cs="Times New Roman"/>
      <w:szCs w:val="24"/>
      <w:lang w:eastAsia="en-US"/>
    </w:rPr>
  </w:style>
  <w:style w:type="paragraph" w:customStyle="1" w:styleId="a0">
    <w:name w:val="!Текст"/>
    <w:basedOn w:val="Normal"/>
    <w:link w:val="a1"/>
    <w:uiPriority w:val="99"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-20">
    <w:name w:val="!заголовок-2 Знак"/>
    <w:link w:val="-2"/>
    <w:uiPriority w:val="99"/>
    <w:locked/>
    <w:rsid w:val="002B492F"/>
    <w:rPr>
      <w:rFonts w:ascii="Arial" w:hAnsi="Arial"/>
      <w:b/>
      <w:sz w:val="24"/>
      <w:lang w:eastAsia="en-US"/>
    </w:rPr>
  </w:style>
  <w:style w:type="character" w:customStyle="1" w:styleId="a1">
    <w:name w:val="!Текст Знак"/>
    <w:link w:val="a0"/>
    <w:uiPriority w:val="99"/>
    <w:locked/>
    <w:rsid w:val="002B492F"/>
    <w:rPr>
      <w:rFonts w:ascii="Times New Roman" w:hAnsi="Times New Roman"/>
      <w:sz w:val="20"/>
    </w:rPr>
  </w:style>
  <w:style w:type="paragraph" w:styleId="FootnoteText">
    <w:name w:val="footnote text"/>
    <w:basedOn w:val="Normal"/>
    <w:link w:val="FootnoteTextChar"/>
    <w:uiPriority w:val="99"/>
    <w:semiHidden/>
    <w:rsid w:val="00B94B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94BBA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B94BBA"/>
    <w:rPr>
      <w:rFonts w:cs="Times New Roman"/>
      <w:vertAlign w:val="superscript"/>
    </w:rPr>
  </w:style>
  <w:style w:type="character" w:customStyle="1" w:styleId="UnresolvedMention">
    <w:name w:val="Unresolved Mention"/>
    <w:basedOn w:val="DefaultParagraphFont"/>
    <w:uiPriority w:val="99"/>
    <w:semiHidden/>
    <w:rsid w:val="000E4290"/>
    <w:rPr>
      <w:rFonts w:cs="Times New Roman"/>
      <w:color w:val="605E5C"/>
      <w:shd w:val="clear" w:color="auto" w:fill="E1DFDD"/>
    </w:rPr>
  </w:style>
  <w:style w:type="paragraph" w:customStyle="1" w:styleId="bullet">
    <w:name w:val="bullet"/>
    <w:basedOn w:val="Normal"/>
    <w:uiPriority w:val="99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82029F"/>
    <w:rPr>
      <w:rFonts w:cs="Times New Roman"/>
      <w:color w:val="808080"/>
    </w:rPr>
  </w:style>
  <w:style w:type="paragraph" w:styleId="TOC4">
    <w:name w:val="toc 4"/>
    <w:basedOn w:val="Normal"/>
    <w:next w:val="Normal"/>
    <w:autoRedefine/>
    <w:uiPriority w:val="99"/>
    <w:rsid w:val="00804C14"/>
    <w:pPr>
      <w:spacing w:after="100"/>
      <w:ind w:left="660"/>
    </w:pPr>
    <w:rPr>
      <w:rFonts w:ascii="Cambria" w:eastAsia="Times New Roman" w:hAnsi="Cambria" w:cs="Times New Roman"/>
    </w:rPr>
  </w:style>
  <w:style w:type="paragraph" w:styleId="TOC5">
    <w:name w:val="toc 5"/>
    <w:basedOn w:val="Normal"/>
    <w:next w:val="Normal"/>
    <w:autoRedefine/>
    <w:uiPriority w:val="99"/>
    <w:rsid w:val="00804C14"/>
    <w:pPr>
      <w:spacing w:after="100"/>
      <w:ind w:left="880"/>
    </w:pPr>
    <w:rPr>
      <w:rFonts w:ascii="Cambria" w:eastAsia="Times New Roman" w:hAnsi="Cambria" w:cs="Times New Roman"/>
    </w:rPr>
  </w:style>
  <w:style w:type="paragraph" w:styleId="TOC6">
    <w:name w:val="toc 6"/>
    <w:basedOn w:val="Normal"/>
    <w:next w:val="Normal"/>
    <w:autoRedefine/>
    <w:uiPriority w:val="99"/>
    <w:rsid w:val="00804C14"/>
    <w:pPr>
      <w:spacing w:after="100"/>
      <w:ind w:left="1100"/>
    </w:pPr>
    <w:rPr>
      <w:rFonts w:ascii="Cambria" w:eastAsia="Times New Roman" w:hAnsi="Cambria" w:cs="Times New Roman"/>
    </w:rPr>
  </w:style>
  <w:style w:type="paragraph" w:styleId="TOC7">
    <w:name w:val="toc 7"/>
    <w:basedOn w:val="Normal"/>
    <w:next w:val="Normal"/>
    <w:autoRedefine/>
    <w:uiPriority w:val="99"/>
    <w:rsid w:val="00804C14"/>
    <w:pPr>
      <w:spacing w:after="100"/>
      <w:ind w:left="1320"/>
    </w:pPr>
    <w:rPr>
      <w:rFonts w:ascii="Cambria" w:eastAsia="Times New Roman" w:hAnsi="Cambria" w:cs="Times New Roman"/>
    </w:rPr>
  </w:style>
  <w:style w:type="paragraph" w:styleId="TOC8">
    <w:name w:val="toc 8"/>
    <w:basedOn w:val="Normal"/>
    <w:next w:val="Normal"/>
    <w:autoRedefine/>
    <w:uiPriority w:val="99"/>
    <w:rsid w:val="00804C14"/>
    <w:pPr>
      <w:spacing w:after="100"/>
      <w:ind w:left="1540"/>
    </w:pPr>
    <w:rPr>
      <w:rFonts w:ascii="Cambria" w:eastAsia="Times New Roman" w:hAnsi="Cambria" w:cs="Times New Roman"/>
    </w:rPr>
  </w:style>
  <w:style w:type="paragraph" w:styleId="TOC9">
    <w:name w:val="toc 9"/>
    <w:basedOn w:val="Normal"/>
    <w:next w:val="Normal"/>
    <w:autoRedefine/>
    <w:uiPriority w:val="99"/>
    <w:rsid w:val="00804C14"/>
    <w:pPr>
      <w:spacing w:after="100"/>
      <w:ind w:left="1760"/>
    </w:pPr>
    <w:rPr>
      <w:rFonts w:ascii="Cambria" w:eastAsia="Times New Roman" w:hAnsi="Cambria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E37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E37D8"/>
    <w:rPr>
      <w:b/>
      <w:bCs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2E1F15"/>
    <w:rPr>
      <w:rFonts w:ascii="Arial" w:hAnsi="Arial" w:cs="Arial"/>
      <w:b/>
      <w:smallCaps/>
      <w:color w:val="2C8DE6"/>
      <w:sz w:val="36"/>
      <w:szCs w:val="3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455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5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29</Words>
  <Characters>170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79242313775</cp:lastModifiedBy>
  <cp:revision>2</cp:revision>
  <cp:lastPrinted>2021-08-03T14:38:00Z</cp:lastPrinted>
  <dcterms:created xsi:type="dcterms:W3CDTF">2021-11-02T09:15:00Z</dcterms:created>
  <dcterms:modified xsi:type="dcterms:W3CDTF">2021-11-02T09:15:00Z</dcterms:modified>
</cp:coreProperties>
</file>